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EBFE2" w14:textId="77777777" w:rsidR="00035586" w:rsidRPr="00C662C7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  <w:r w:rsidRPr="00C662C7">
        <w:rPr>
          <w:rFonts w:ascii="Cambria" w:hAnsi="Cambria"/>
          <w:b/>
          <w:bCs/>
        </w:rPr>
        <w:t>Anexo 1:</w:t>
      </w:r>
    </w:p>
    <w:p w14:paraId="0AE40584" w14:textId="5E357EB4" w:rsidR="00035586" w:rsidRPr="00C662C7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  <w:r w:rsidRPr="00C662C7">
        <w:rPr>
          <w:rFonts w:ascii="Cambria" w:hAnsi="Cambria"/>
          <w:b/>
          <w:bCs/>
        </w:rPr>
        <w:t>Ficha de Planificación Semanal</w:t>
      </w:r>
    </w:p>
    <w:p w14:paraId="454AB4A7" w14:textId="77777777" w:rsidR="003154BA" w:rsidRPr="00C662C7" w:rsidRDefault="003154BA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tbl>
      <w:tblPr>
        <w:tblStyle w:val="Tablaconcuadrcula"/>
        <w:tblW w:w="9885" w:type="dxa"/>
        <w:jc w:val="center"/>
        <w:tblLook w:val="04A0" w:firstRow="1" w:lastRow="0" w:firstColumn="1" w:lastColumn="0" w:noHBand="0" w:noVBand="1"/>
      </w:tblPr>
      <w:tblGrid>
        <w:gridCol w:w="2391"/>
        <w:gridCol w:w="2098"/>
        <w:gridCol w:w="1647"/>
        <w:gridCol w:w="150"/>
        <w:gridCol w:w="345"/>
        <w:gridCol w:w="1470"/>
        <w:gridCol w:w="409"/>
        <w:gridCol w:w="1375"/>
      </w:tblGrid>
      <w:tr w:rsidR="00035586" w:rsidRPr="00C662C7" w14:paraId="16818C9B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68B44636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TÍTULO:</w:t>
            </w:r>
          </w:p>
        </w:tc>
        <w:tc>
          <w:tcPr>
            <w:tcW w:w="7494" w:type="dxa"/>
            <w:gridSpan w:val="7"/>
          </w:tcPr>
          <w:p w14:paraId="66F66B5C" w14:textId="3489AD98" w:rsidR="00035586" w:rsidRPr="00C662C7" w:rsidRDefault="00C662C7" w:rsidP="00C662C7">
            <w:pPr>
              <w:rPr>
                <w:rFonts w:ascii="Cambria" w:hAnsi="Cambria"/>
              </w:rPr>
            </w:pPr>
            <w:r w:rsidRPr="00C662C7">
              <w:rPr>
                <w:rFonts w:ascii="Cambria" w:hAnsi="Cambria"/>
              </w:rPr>
              <w:t>Contaminación por baterías</w:t>
            </w:r>
          </w:p>
        </w:tc>
      </w:tr>
      <w:tr w:rsidR="00035586" w:rsidRPr="00C662C7" w14:paraId="3CD55AE5" w14:textId="77777777" w:rsidTr="08902FE2">
        <w:trPr>
          <w:trHeight w:val="260"/>
          <w:jc w:val="center"/>
        </w:trPr>
        <w:tc>
          <w:tcPr>
            <w:tcW w:w="2391" w:type="dxa"/>
            <w:shd w:val="clear" w:color="auto" w:fill="002060"/>
          </w:tcPr>
          <w:p w14:paraId="02FBC42B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FECHA PLANIFICACIÓN:</w:t>
            </w:r>
          </w:p>
        </w:tc>
        <w:tc>
          <w:tcPr>
            <w:tcW w:w="7494" w:type="dxa"/>
            <w:gridSpan w:val="7"/>
          </w:tcPr>
          <w:p w14:paraId="0FA15F65" w14:textId="6598447E" w:rsidR="00035586" w:rsidRPr="00C662C7" w:rsidRDefault="00C662C7" w:rsidP="00C662C7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17/10/2025</w:t>
            </w:r>
          </w:p>
        </w:tc>
      </w:tr>
      <w:tr w:rsidR="00035586" w:rsidRPr="00C662C7" w14:paraId="7139EF89" w14:textId="77777777" w:rsidTr="08902FE2">
        <w:trPr>
          <w:trHeight w:val="555"/>
          <w:jc w:val="center"/>
        </w:trPr>
        <w:tc>
          <w:tcPr>
            <w:tcW w:w="2391" w:type="dxa"/>
            <w:shd w:val="clear" w:color="auto" w:fill="002060"/>
          </w:tcPr>
          <w:p w14:paraId="600CCC52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INTEGRANTES:</w:t>
            </w:r>
          </w:p>
        </w:tc>
        <w:tc>
          <w:tcPr>
            <w:tcW w:w="7494" w:type="dxa"/>
            <w:gridSpan w:val="7"/>
          </w:tcPr>
          <w:p w14:paraId="66074A6A" w14:textId="4EE799E2" w:rsidR="00035586" w:rsidRPr="00C662C7" w:rsidRDefault="00C662C7" w:rsidP="00C662C7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Melany </w:t>
            </w:r>
            <w:proofErr w:type="spellStart"/>
            <w:r>
              <w:rPr>
                <w:rFonts w:ascii="Cambria" w:hAnsi="Cambria"/>
              </w:rPr>
              <w:t>Avila</w:t>
            </w:r>
            <w:proofErr w:type="spellEnd"/>
            <w:r>
              <w:rPr>
                <w:rFonts w:ascii="Cambria" w:hAnsi="Cambria"/>
              </w:rPr>
              <w:t>, Ana Paula Gualle, Priscila Marca, Alejandra Vizuete</w:t>
            </w:r>
          </w:p>
          <w:p w14:paraId="40BEC28A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</w:tr>
      <w:tr w:rsidR="00035586" w:rsidRPr="00C662C7" w14:paraId="7EBFBB94" w14:textId="77777777" w:rsidTr="08902FE2">
        <w:trPr>
          <w:trHeight w:val="260"/>
          <w:jc w:val="center"/>
        </w:trPr>
        <w:tc>
          <w:tcPr>
            <w:tcW w:w="2391" w:type="dxa"/>
            <w:shd w:val="clear" w:color="auto" w:fill="002060"/>
          </w:tcPr>
          <w:p w14:paraId="56A75EF1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CURSO:</w:t>
            </w:r>
          </w:p>
        </w:tc>
        <w:tc>
          <w:tcPr>
            <w:tcW w:w="4240" w:type="dxa"/>
            <w:gridSpan w:val="4"/>
          </w:tcPr>
          <w:p w14:paraId="77C1E2EA" w14:textId="0AA9007E" w:rsidR="00035586" w:rsidRPr="00C662C7" w:rsidRDefault="00C662C7" w:rsidP="00C662C7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2do IB</w:t>
            </w:r>
          </w:p>
        </w:tc>
        <w:tc>
          <w:tcPr>
            <w:tcW w:w="1879" w:type="dxa"/>
            <w:gridSpan w:val="2"/>
            <w:shd w:val="clear" w:color="auto" w:fill="002060"/>
          </w:tcPr>
          <w:p w14:paraId="642B31A7" w14:textId="2C794FAD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PARALELO:</w:t>
            </w:r>
          </w:p>
        </w:tc>
        <w:tc>
          <w:tcPr>
            <w:tcW w:w="1375" w:type="dxa"/>
          </w:tcPr>
          <w:p w14:paraId="6DF22D46" w14:textId="11D9F371" w:rsidR="00035586" w:rsidRPr="00C662C7" w:rsidRDefault="00C662C7" w:rsidP="00C662C7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“E”</w:t>
            </w:r>
          </w:p>
        </w:tc>
      </w:tr>
      <w:tr w:rsidR="00035586" w:rsidRPr="00C662C7" w14:paraId="65139737" w14:textId="77777777" w:rsidTr="08902FE2">
        <w:trPr>
          <w:trHeight w:val="555"/>
          <w:jc w:val="center"/>
        </w:trPr>
        <w:tc>
          <w:tcPr>
            <w:tcW w:w="2391" w:type="dxa"/>
            <w:shd w:val="clear" w:color="auto" w:fill="002060"/>
          </w:tcPr>
          <w:p w14:paraId="1C8C255D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SEMANAS PROGRAMADAS:</w:t>
            </w:r>
          </w:p>
        </w:tc>
        <w:tc>
          <w:tcPr>
            <w:tcW w:w="7494" w:type="dxa"/>
            <w:gridSpan w:val="7"/>
          </w:tcPr>
          <w:p w14:paraId="4782195B" w14:textId="52911C3E" w:rsidR="00035586" w:rsidRPr="00C662C7" w:rsidRDefault="00C662C7" w:rsidP="00C662C7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2 semanas</w:t>
            </w:r>
          </w:p>
        </w:tc>
      </w:tr>
      <w:tr w:rsidR="004614F2" w:rsidRPr="00C662C7" w14:paraId="48EA14D0" w14:textId="77777777" w:rsidTr="08902FE2">
        <w:trPr>
          <w:trHeight w:val="284"/>
          <w:jc w:val="center"/>
        </w:trPr>
        <w:tc>
          <w:tcPr>
            <w:tcW w:w="2391" w:type="dxa"/>
            <w:shd w:val="clear" w:color="auto" w:fill="002060"/>
          </w:tcPr>
          <w:p w14:paraId="130A46B3" w14:textId="6C3D193E" w:rsidR="00035586" w:rsidRPr="00C662C7" w:rsidRDefault="00035586" w:rsidP="00022DDB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TRABAJO:</w:t>
            </w:r>
          </w:p>
        </w:tc>
        <w:tc>
          <w:tcPr>
            <w:tcW w:w="2098" w:type="dxa"/>
            <w:shd w:val="clear" w:color="auto" w:fill="002060"/>
          </w:tcPr>
          <w:p w14:paraId="0C47037E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EQUIPO:</w:t>
            </w:r>
          </w:p>
        </w:tc>
        <w:tc>
          <w:tcPr>
            <w:tcW w:w="1797" w:type="dxa"/>
            <w:gridSpan w:val="2"/>
          </w:tcPr>
          <w:p w14:paraId="1B5DB0AC" w14:textId="23F55649" w:rsidR="00035586" w:rsidRPr="00C662C7" w:rsidRDefault="00C662C7" w:rsidP="007446CA">
            <w:pPr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X</w:t>
            </w:r>
          </w:p>
        </w:tc>
        <w:tc>
          <w:tcPr>
            <w:tcW w:w="1815" w:type="dxa"/>
            <w:gridSpan w:val="2"/>
            <w:shd w:val="clear" w:color="auto" w:fill="002060"/>
          </w:tcPr>
          <w:p w14:paraId="744F7D4A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INDIVIDUAL:</w:t>
            </w:r>
          </w:p>
        </w:tc>
        <w:tc>
          <w:tcPr>
            <w:tcW w:w="1784" w:type="dxa"/>
            <w:gridSpan w:val="2"/>
          </w:tcPr>
          <w:p w14:paraId="288672AD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</w:tr>
      <w:tr w:rsidR="00035586" w:rsidRPr="00C662C7" w14:paraId="6C5625E8" w14:textId="77777777" w:rsidTr="00C662C7">
        <w:trPr>
          <w:trHeight w:val="1950"/>
          <w:jc w:val="center"/>
        </w:trPr>
        <w:tc>
          <w:tcPr>
            <w:tcW w:w="2391" w:type="dxa"/>
            <w:shd w:val="clear" w:color="auto" w:fill="002060"/>
          </w:tcPr>
          <w:p w14:paraId="572D51B8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ACTIVIDADES:</w:t>
            </w:r>
          </w:p>
        </w:tc>
        <w:tc>
          <w:tcPr>
            <w:tcW w:w="7494" w:type="dxa"/>
            <w:gridSpan w:val="7"/>
          </w:tcPr>
          <w:p w14:paraId="3BBC77B9" w14:textId="53762A71" w:rsidR="00C662C7" w:rsidRPr="00C662C7" w:rsidRDefault="00C662C7" w:rsidP="00C662C7">
            <w:pPr>
              <w:pStyle w:val="Prrafodelista"/>
              <w:numPr>
                <w:ilvl w:val="0"/>
                <w:numId w:val="2"/>
              </w:numPr>
              <w:rPr>
                <w:rFonts w:ascii="Cambria" w:hAnsi="Cambria"/>
                <w:b/>
                <w:bCs/>
                <w:lang w:val="es-ES"/>
              </w:rPr>
            </w:pPr>
            <w:r w:rsidRPr="00C662C7">
              <w:rPr>
                <w:rFonts w:ascii="Cambria" w:hAnsi="Cambria"/>
                <w:lang w:val="es-ES"/>
              </w:rPr>
              <w:t>Investigación sobre el reciclaje y</w:t>
            </w:r>
            <w:r>
              <w:rPr>
                <w:rFonts w:ascii="Cambria" w:hAnsi="Cambria"/>
                <w:lang w:val="es-ES"/>
              </w:rPr>
              <w:t xml:space="preserve"> contaminación por baterías.</w:t>
            </w:r>
          </w:p>
          <w:p w14:paraId="13778515" w14:textId="30A68E97" w:rsidR="00C662C7" w:rsidRPr="00C662C7" w:rsidRDefault="00C662C7" w:rsidP="00C662C7">
            <w:pPr>
              <w:pStyle w:val="Prrafodelista"/>
              <w:numPr>
                <w:ilvl w:val="0"/>
                <w:numId w:val="2"/>
              </w:numPr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>Realización de una exposición sobre el reciclaje de baterías y como estas pueden contaminar.</w:t>
            </w:r>
          </w:p>
          <w:p w14:paraId="6CF31A35" w14:textId="3B6882C7" w:rsidR="00035586" w:rsidRPr="00C662C7" w:rsidRDefault="00C662C7" w:rsidP="00C662C7">
            <w:pPr>
              <w:pStyle w:val="Prrafodelista"/>
              <w:numPr>
                <w:ilvl w:val="0"/>
                <w:numId w:val="2"/>
              </w:numPr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>Realización de un poster con respecto al reciclaje y contaminación por baterías.</w:t>
            </w:r>
          </w:p>
          <w:p w14:paraId="49841CEA" w14:textId="2C8374C0" w:rsidR="00035586" w:rsidRPr="00C662C7" w:rsidRDefault="000277C8" w:rsidP="00C662C7">
            <w:pPr>
              <w:pStyle w:val="Prrafodelista"/>
              <w:numPr>
                <w:ilvl w:val="0"/>
                <w:numId w:val="2"/>
              </w:numPr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 xml:space="preserve">Realización de </w:t>
            </w:r>
            <w:r w:rsidR="00C662C7">
              <w:rPr>
                <w:rFonts w:ascii="Cambria" w:hAnsi="Cambria"/>
                <w:lang w:val="es-ES"/>
              </w:rPr>
              <w:t>un video para concientizar sobre la contaminación por baterías y promover su reciclaje.</w:t>
            </w:r>
          </w:p>
        </w:tc>
      </w:tr>
      <w:tr w:rsidR="00035586" w:rsidRPr="00C662C7" w14:paraId="5DEB504C" w14:textId="77777777" w:rsidTr="08902FE2">
        <w:trPr>
          <w:trHeight w:val="540"/>
          <w:jc w:val="center"/>
        </w:trPr>
        <w:tc>
          <w:tcPr>
            <w:tcW w:w="2391" w:type="dxa"/>
            <w:shd w:val="clear" w:color="auto" w:fill="002060"/>
          </w:tcPr>
          <w:p w14:paraId="3FF91A82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OBJETIVOS:</w:t>
            </w:r>
          </w:p>
        </w:tc>
        <w:tc>
          <w:tcPr>
            <w:tcW w:w="7494" w:type="dxa"/>
            <w:gridSpan w:val="7"/>
          </w:tcPr>
          <w:p w14:paraId="12EE2F8B" w14:textId="636F88FC" w:rsidR="00E75655" w:rsidRPr="00E75655" w:rsidRDefault="00E75655" w:rsidP="00E75655">
            <w:pPr>
              <w:pStyle w:val="Prrafodelista"/>
              <w:numPr>
                <w:ilvl w:val="0"/>
                <w:numId w:val="3"/>
              </w:numPr>
              <w:rPr>
                <w:rFonts w:ascii="Cambria" w:hAnsi="Cambria"/>
                <w:b/>
                <w:bCs/>
                <w:lang w:val="es-ES"/>
              </w:rPr>
            </w:pPr>
            <w:r w:rsidRPr="00E75655">
              <w:rPr>
                <w:rFonts w:ascii="Cambria" w:hAnsi="Cambria"/>
                <w:lang w:val="es-ES"/>
              </w:rPr>
              <w:t>Concientizar a los estudiantes sobre la contaminación por baterías para promover una cultura de reciclaje.</w:t>
            </w:r>
          </w:p>
          <w:p w14:paraId="7E4505CB" w14:textId="3C682E4E" w:rsidR="00035586" w:rsidRPr="00E75655" w:rsidRDefault="00E75655" w:rsidP="00E75655">
            <w:pPr>
              <w:pStyle w:val="Prrafodelista"/>
              <w:numPr>
                <w:ilvl w:val="0"/>
                <w:numId w:val="3"/>
              </w:numPr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>Informar a estudiantes y profesores sobre la contaminación y reciclaje de baterías.</w:t>
            </w:r>
          </w:p>
          <w:p w14:paraId="77FDC7EA" w14:textId="735377C7" w:rsidR="00E75655" w:rsidRPr="00E75655" w:rsidRDefault="00E75655" w:rsidP="00E75655">
            <w:pPr>
              <w:pStyle w:val="Prrafodelista"/>
              <w:numPr>
                <w:ilvl w:val="0"/>
                <w:numId w:val="3"/>
              </w:numPr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>Realizar una exposición, un poster y un video sobre la contaminación por baterías para incentivar al reciclaje de estas.</w:t>
            </w:r>
          </w:p>
        </w:tc>
      </w:tr>
      <w:tr w:rsidR="00035586" w:rsidRPr="00C662C7" w14:paraId="07EC686B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277449DB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LUGAR:</w:t>
            </w:r>
          </w:p>
        </w:tc>
        <w:tc>
          <w:tcPr>
            <w:tcW w:w="7494" w:type="dxa"/>
            <w:gridSpan w:val="7"/>
          </w:tcPr>
          <w:p w14:paraId="33420CA8" w14:textId="052C9C46" w:rsidR="00035586" w:rsidRPr="00E75655" w:rsidRDefault="00E75655" w:rsidP="00E75655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Unidad Educativa Particular “La Salle”</w:t>
            </w:r>
          </w:p>
        </w:tc>
      </w:tr>
      <w:tr w:rsidR="00035586" w:rsidRPr="00C662C7" w14:paraId="10E590F7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136E8D1E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¿A QUIÉNES?</w:t>
            </w:r>
          </w:p>
        </w:tc>
        <w:tc>
          <w:tcPr>
            <w:tcW w:w="7494" w:type="dxa"/>
            <w:gridSpan w:val="7"/>
          </w:tcPr>
          <w:p w14:paraId="13286CE0" w14:textId="43C3B859" w:rsidR="00035586" w:rsidRPr="00E75655" w:rsidRDefault="00E75655" w:rsidP="00E75655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Profe</w:t>
            </w:r>
            <w:r w:rsidR="000277C8">
              <w:rPr>
                <w:rFonts w:ascii="Cambria" w:hAnsi="Cambria"/>
              </w:rPr>
              <w:t>sores y maestros</w:t>
            </w:r>
          </w:p>
        </w:tc>
      </w:tr>
      <w:tr w:rsidR="00035586" w:rsidRPr="00C662C7" w14:paraId="28186B74" w14:textId="77777777" w:rsidTr="08902FE2">
        <w:trPr>
          <w:trHeight w:val="260"/>
          <w:jc w:val="center"/>
        </w:trPr>
        <w:tc>
          <w:tcPr>
            <w:tcW w:w="2391" w:type="dxa"/>
            <w:shd w:val="clear" w:color="auto" w:fill="002060"/>
          </w:tcPr>
          <w:p w14:paraId="51F70110" w14:textId="74BA84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¿</w:t>
            </w:r>
            <w:r w:rsidR="357D68C9" w:rsidRPr="00C662C7">
              <w:rPr>
                <w:rFonts w:ascii="Cambria" w:hAnsi="Cambria"/>
                <w:b/>
                <w:bCs/>
              </w:rPr>
              <w:t>COMO</w:t>
            </w:r>
            <w:r w:rsidRPr="00C662C7">
              <w:rPr>
                <w:rFonts w:ascii="Cambria" w:hAnsi="Cambria"/>
                <w:b/>
                <w:bCs/>
              </w:rPr>
              <w:t>?</w:t>
            </w:r>
          </w:p>
        </w:tc>
        <w:tc>
          <w:tcPr>
            <w:tcW w:w="7494" w:type="dxa"/>
            <w:gridSpan w:val="7"/>
          </w:tcPr>
          <w:p w14:paraId="0BF09889" w14:textId="72DC9C88" w:rsidR="00035586" w:rsidRPr="000277C8" w:rsidRDefault="000277C8" w:rsidP="000277C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Mediante la realización de un poster, un video y una exposición sobre la contaminación y reciclaje de baterías.</w:t>
            </w:r>
          </w:p>
        </w:tc>
      </w:tr>
      <w:tr w:rsidR="00035586" w:rsidRPr="00C662C7" w14:paraId="529D1EBE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4BDF1702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¿CON QUÉ?</w:t>
            </w:r>
          </w:p>
        </w:tc>
        <w:tc>
          <w:tcPr>
            <w:tcW w:w="7494" w:type="dxa"/>
            <w:gridSpan w:val="7"/>
          </w:tcPr>
          <w:p w14:paraId="488287B6" w14:textId="253340CC" w:rsidR="00035586" w:rsidRPr="000277C8" w:rsidRDefault="000277C8" w:rsidP="000277C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Materiales digitales para realizar el poster, la presentación para la exposición y el video. </w:t>
            </w:r>
          </w:p>
        </w:tc>
      </w:tr>
      <w:tr w:rsidR="004614F2" w:rsidRPr="00C662C7" w14:paraId="6F5EDFDA" w14:textId="77777777" w:rsidTr="08902FE2">
        <w:trPr>
          <w:trHeight w:val="300"/>
          <w:jc w:val="center"/>
        </w:trPr>
        <w:tc>
          <w:tcPr>
            <w:tcW w:w="2391" w:type="dxa"/>
            <w:vMerge w:val="restart"/>
            <w:shd w:val="clear" w:color="auto" w:fill="002060"/>
          </w:tcPr>
          <w:p w14:paraId="70B13FC1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DISTRIBUCIÓN DE ÁREAS CAS:</w:t>
            </w:r>
          </w:p>
        </w:tc>
        <w:tc>
          <w:tcPr>
            <w:tcW w:w="4240" w:type="dxa"/>
            <w:gridSpan w:val="4"/>
            <w:shd w:val="clear" w:color="auto" w:fill="002060"/>
          </w:tcPr>
          <w:p w14:paraId="5AE7BC0F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CREATIVIDAD</w:t>
            </w:r>
          </w:p>
        </w:tc>
        <w:tc>
          <w:tcPr>
            <w:tcW w:w="1879" w:type="dxa"/>
            <w:gridSpan w:val="2"/>
            <w:shd w:val="clear" w:color="auto" w:fill="002060"/>
          </w:tcPr>
          <w:p w14:paraId="0726697D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ACTIVIDAD</w:t>
            </w:r>
          </w:p>
        </w:tc>
        <w:tc>
          <w:tcPr>
            <w:tcW w:w="1375" w:type="dxa"/>
            <w:shd w:val="clear" w:color="auto" w:fill="002060"/>
          </w:tcPr>
          <w:p w14:paraId="67A9924F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SERVICIO</w:t>
            </w:r>
          </w:p>
        </w:tc>
      </w:tr>
      <w:tr w:rsidR="00035586" w:rsidRPr="00C662C7" w14:paraId="33C6262C" w14:textId="77777777" w:rsidTr="08902FE2">
        <w:trPr>
          <w:trHeight w:val="147"/>
          <w:jc w:val="center"/>
        </w:trPr>
        <w:tc>
          <w:tcPr>
            <w:tcW w:w="2391" w:type="dxa"/>
            <w:vMerge/>
          </w:tcPr>
          <w:p w14:paraId="25BE9167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4240" w:type="dxa"/>
            <w:gridSpan w:val="4"/>
          </w:tcPr>
          <w:p w14:paraId="1ADCE2C7" w14:textId="27CAF49D" w:rsidR="00035586" w:rsidRPr="00C662C7" w:rsidRDefault="000277C8" w:rsidP="007446CA">
            <w:pPr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90</w:t>
            </w:r>
            <w:r w:rsidR="00035586" w:rsidRPr="00C662C7">
              <w:rPr>
                <w:rFonts w:ascii="Cambria" w:hAnsi="Cambria"/>
                <w:b/>
                <w:bCs/>
              </w:rPr>
              <w:t>%</w:t>
            </w:r>
          </w:p>
        </w:tc>
        <w:tc>
          <w:tcPr>
            <w:tcW w:w="1879" w:type="dxa"/>
            <w:gridSpan w:val="2"/>
          </w:tcPr>
          <w:p w14:paraId="26F4B546" w14:textId="7B8B1081" w:rsidR="00035586" w:rsidRPr="00C662C7" w:rsidRDefault="000277C8" w:rsidP="007446CA">
            <w:pPr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0</w:t>
            </w:r>
            <w:r w:rsidR="00035586" w:rsidRPr="00C662C7">
              <w:rPr>
                <w:rFonts w:ascii="Cambria" w:hAnsi="Cambria"/>
                <w:b/>
                <w:bCs/>
              </w:rPr>
              <w:t>%</w:t>
            </w:r>
          </w:p>
        </w:tc>
        <w:tc>
          <w:tcPr>
            <w:tcW w:w="1375" w:type="dxa"/>
          </w:tcPr>
          <w:p w14:paraId="14DB1520" w14:textId="7AB05EBF" w:rsidR="00035586" w:rsidRPr="00C662C7" w:rsidRDefault="000277C8" w:rsidP="007446CA">
            <w:pPr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1</w:t>
            </w:r>
            <w:r w:rsidR="00035586" w:rsidRPr="00C662C7">
              <w:rPr>
                <w:rFonts w:ascii="Cambria" w:hAnsi="Cambria"/>
                <w:b/>
                <w:bCs/>
              </w:rPr>
              <w:t>0%</w:t>
            </w:r>
          </w:p>
        </w:tc>
      </w:tr>
      <w:tr w:rsidR="00035586" w:rsidRPr="00C662C7" w14:paraId="340E8C50" w14:textId="77777777" w:rsidTr="08902FE2">
        <w:trPr>
          <w:trHeight w:val="260"/>
          <w:jc w:val="center"/>
        </w:trPr>
        <w:tc>
          <w:tcPr>
            <w:tcW w:w="2391" w:type="dxa"/>
            <w:vMerge w:val="restart"/>
            <w:shd w:val="clear" w:color="auto" w:fill="002060"/>
          </w:tcPr>
          <w:p w14:paraId="53B32CA4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1BC4746F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5AB38C88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35231ED0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FIRMAS DE RESPONSABILDAD:</w:t>
            </w:r>
          </w:p>
        </w:tc>
        <w:tc>
          <w:tcPr>
            <w:tcW w:w="3745" w:type="dxa"/>
            <w:gridSpan w:val="2"/>
            <w:shd w:val="clear" w:color="auto" w:fill="002060"/>
          </w:tcPr>
          <w:p w14:paraId="1F61F080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ESTUDIANTES:</w:t>
            </w:r>
          </w:p>
        </w:tc>
        <w:tc>
          <w:tcPr>
            <w:tcW w:w="3749" w:type="dxa"/>
            <w:gridSpan w:val="5"/>
            <w:shd w:val="clear" w:color="auto" w:fill="002060"/>
          </w:tcPr>
          <w:p w14:paraId="0B54174D" w14:textId="1CAD1D6B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ASESOR CAS</w:t>
            </w:r>
            <w:r w:rsidR="003154BA" w:rsidRPr="00C662C7">
              <w:rPr>
                <w:rFonts w:ascii="Cambria" w:hAnsi="Cambria"/>
                <w:b/>
                <w:bCs/>
              </w:rPr>
              <w:t>/ PARTICIPACIÓN ESTUDIANTIL</w:t>
            </w:r>
            <w:r w:rsidRPr="00C662C7">
              <w:rPr>
                <w:rFonts w:ascii="Cambria" w:hAnsi="Cambria"/>
                <w:b/>
                <w:bCs/>
              </w:rPr>
              <w:t>:</w:t>
            </w:r>
          </w:p>
        </w:tc>
      </w:tr>
      <w:tr w:rsidR="00035586" w:rsidRPr="00C662C7" w14:paraId="7C1EA802" w14:textId="77777777" w:rsidTr="08902FE2">
        <w:trPr>
          <w:trHeight w:val="147"/>
          <w:jc w:val="center"/>
        </w:trPr>
        <w:tc>
          <w:tcPr>
            <w:tcW w:w="2391" w:type="dxa"/>
            <w:vMerge/>
          </w:tcPr>
          <w:p w14:paraId="2D299A67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3745" w:type="dxa"/>
            <w:gridSpan w:val="2"/>
          </w:tcPr>
          <w:p w14:paraId="301523E1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360E4D00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5DACBFCE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474734A0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11BAC275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44C2BE4C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7E0B417F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3749" w:type="dxa"/>
            <w:gridSpan w:val="5"/>
          </w:tcPr>
          <w:p w14:paraId="10DCA7D1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</w:tr>
      <w:tr w:rsidR="00035586" w:rsidRPr="00C662C7" w14:paraId="041ECEA6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3F203F93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FECHA DE ENTREGA:</w:t>
            </w:r>
          </w:p>
        </w:tc>
        <w:tc>
          <w:tcPr>
            <w:tcW w:w="7494" w:type="dxa"/>
            <w:gridSpan w:val="7"/>
          </w:tcPr>
          <w:p w14:paraId="5333C524" w14:textId="5847F42C" w:rsidR="00035586" w:rsidRPr="000277C8" w:rsidRDefault="000277C8" w:rsidP="000277C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31/10/2025</w:t>
            </w:r>
          </w:p>
        </w:tc>
      </w:tr>
    </w:tbl>
    <w:p w14:paraId="2CEA5E3E" w14:textId="77777777" w:rsidR="00035586" w:rsidRPr="00C662C7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362E433F" w14:textId="77777777" w:rsidR="00035586" w:rsidRPr="00C662C7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27D68FBF" w14:textId="77777777" w:rsidR="00035586" w:rsidRPr="00C662C7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7E9ACD3B" w14:textId="77777777" w:rsidR="00035586" w:rsidRPr="00C662C7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1479B80C" w14:textId="78457A3F" w:rsidR="6C2328E2" w:rsidRPr="00C662C7" w:rsidRDefault="6C2328E2" w:rsidP="6C2328E2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29AD79CC" w14:textId="6F4AE37F" w:rsidR="6C2328E2" w:rsidRPr="00C662C7" w:rsidRDefault="6C2328E2" w:rsidP="6C2328E2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5477C83C" w14:textId="77777777" w:rsidR="00035586" w:rsidRPr="00C662C7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2FA7C94F" w14:textId="7EFE5130" w:rsidR="00035586" w:rsidRPr="00C662C7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  <w:r w:rsidRPr="00C662C7">
        <w:rPr>
          <w:rFonts w:ascii="Cambria" w:hAnsi="Cambria"/>
          <w:b/>
          <w:bCs/>
        </w:rPr>
        <w:t>Anexo 2:</w:t>
      </w:r>
    </w:p>
    <w:p w14:paraId="52E29A30" w14:textId="5286B503" w:rsidR="00035586" w:rsidRPr="00C662C7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  <w:r w:rsidRPr="00C662C7">
        <w:rPr>
          <w:rFonts w:ascii="Cambria" w:hAnsi="Cambria"/>
          <w:b/>
          <w:bCs/>
        </w:rPr>
        <w:t>Ficha de Actividades Cumplidas – Reflexión</w:t>
      </w:r>
    </w:p>
    <w:p w14:paraId="14DB0889" w14:textId="77777777" w:rsidR="003154BA" w:rsidRPr="00C662C7" w:rsidRDefault="003154BA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tbl>
      <w:tblPr>
        <w:tblStyle w:val="Tablaconcuadrcula"/>
        <w:tblW w:w="9812" w:type="dxa"/>
        <w:jc w:val="center"/>
        <w:tblLook w:val="04A0" w:firstRow="1" w:lastRow="0" w:firstColumn="1" w:lastColumn="0" w:noHBand="0" w:noVBand="1"/>
      </w:tblPr>
      <w:tblGrid>
        <w:gridCol w:w="2368"/>
        <w:gridCol w:w="3694"/>
        <w:gridCol w:w="1395"/>
        <w:gridCol w:w="2355"/>
      </w:tblGrid>
      <w:tr w:rsidR="00035586" w:rsidRPr="00C662C7" w14:paraId="775E3D48" w14:textId="77777777" w:rsidTr="08902FE2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5A421002" w14:textId="77777777" w:rsidR="00035586" w:rsidRPr="00C662C7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C662C7">
              <w:rPr>
                <w:rFonts w:ascii="Cambria" w:hAnsi="Cambria" w:cstheme="minorHAnsi"/>
                <w:b/>
                <w:bCs/>
              </w:rPr>
              <w:t>TÍTULO:</w:t>
            </w:r>
          </w:p>
        </w:tc>
        <w:tc>
          <w:tcPr>
            <w:tcW w:w="7444" w:type="dxa"/>
            <w:gridSpan w:val="3"/>
          </w:tcPr>
          <w:p w14:paraId="336CFE22" w14:textId="4ED33AC4" w:rsidR="00035586" w:rsidRPr="00C662C7" w:rsidRDefault="000277C8" w:rsidP="46166368">
            <w:pPr>
              <w:jc w:val="both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</w:rPr>
              <w:t>Contaminación por baterías</w:t>
            </w:r>
          </w:p>
        </w:tc>
      </w:tr>
      <w:tr w:rsidR="00035586" w:rsidRPr="00C662C7" w14:paraId="4398AA29" w14:textId="77777777" w:rsidTr="08902FE2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7561F8AD" w14:textId="77777777" w:rsidR="00035586" w:rsidRPr="00C662C7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C662C7">
              <w:rPr>
                <w:rFonts w:ascii="Cambria" w:hAnsi="Cambria" w:cstheme="minorHAnsi"/>
                <w:b/>
                <w:bCs/>
              </w:rPr>
              <w:t>FECHA DE LA ACTIVIDAD:</w:t>
            </w:r>
          </w:p>
        </w:tc>
        <w:tc>
          <w:tcPr>
            <w:tcW w:w="7444" w:type="dxa"/>
            <w:gridSpan w:val="3"/>
          </w:tcPr>
          <w:p w14:paraId="4A8DF910" w14:textId="2504946E" w:rsidR="00035586" w:rsidRPr="000277C8" w:rsidRDefault="000277C8" w:rsidP="46166368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31/10/2025</w:t>
            </w:r>
          </w:p>
        </w:tc>
      </w:tr>
      <w:tr w:rsidR="00035586" w:rsidRPr="00C662C7" w14:paraId="2EFB40B6" w14:textId="77777777" w:rsidTr="08902FE2">
        <w:trPr>
          <w:trHeight w:val="340"/>
          <w:jc w:val="center"/>
        </w:trPr>
        <w:tc>
          <w:tcPr>
            <w:tcW w:w="2368" w:type="dxa"/>
            <w:shd w:val="clear" w:color="auto" w:fill="002060"/>
          </w:tcPr>
          <w:p w14:paraId="52C4CE72" w14:textId="77777777" w:rsidR="00035586" w:rsidRPr="00C662C7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C662C7">
              <w:rPr>
                <w:rFonts w:ascii="Cambria" w:hAnsi="Cambria" w:cstheme="minorHAnsi"/>
                <w:b/>
                <w:bCs/>
              </w:rPr>
              <w:t>INTEGRANTES:</w:t>
            </w:r>
          </w:p>
        </w:tc>
        <w:tc>
          <w:tcPr>
            <w:tcW w:w="7444" w:type="dxa"/>
            <w:gridSpan w:val="3"/>
          </w:tcPr>
          <w:p w14:paraId="61345E79" w14:textId="78FF241D" w:rsidR="00035586" w:rsidRPr="000277C8" w:rsidRDefault="000277C8" w:rsidP="007446CA">
            <w:pPr>
              <w:jc w:val="both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 xml:space="preserve">Melany </w:t>
            </w:r>
            <w:proofErr w:type="spellStart"/>
            <w:r>
              <w:rPr>
                <w:rFonts w:ascii="Cambria" w:hAnsi="Cambria" w:cstheme="minorHAnsi"/>
              </w:rPr>
              <w:t>Avila</w:t>
            </w:r>
            <w:proofErr w:type="spellEnd"/>
            <w:r>
              <w:rPr>
                <w:rFonts w:ascii="Cambria" w:hAnsi="Cambria" w:cstheme="minorHAnsi"/>
              </w:rPr>
              <w:t>, Ana Paula Gualle, Priscila Marca, Alejandra Vizuete</w:t>
            </w:r>
          </w:p>
          <w:p w14:paraId="31193461" w14:textId="77777777" w:rsidR="00035586" w:rsidRPr="00C662C7" w:rsidRDefault="00035586" w:rsidP="007446CA">
            <w:pPr>
              <w:jc w:val="both"/>
              <w:rPr>
                <w:rFonts w:ascii="Cambria" w:hAnsi="Cambria" w:cstheme="minorHAnsi"/>
                <w:b/>
                <w:bCs/>
              </w:rPr>
            </w:pPr>
          </w:p>
        </w:tc>
      </w:tr>
      <w:tr w:rsidR="00A33FD8" w:rsidRPr="00C662C7" w14:paraId="7DC29DC1" w14:textId="77777777" w:rsidTr="08902FE2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77EE46ED" w14:textId="77777777" w:rsidR="00A33FD8" w:rsidRPr="00C662C7" w:rsidRDefault="00A33FD8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C662C7">
              <w:rPr>
                <w:rFonts w:ascii="Cambria" w:hAnsi="Cambria" w:cstheme="minorHAnsi"/>
                <w:b/>
                <w:bCs/>
              </w:rPr>
              <w:t>CURSO:</w:t>
            </w:r>
          </w:p>
        </w:tc>
        <w:tc>
          <w:tcPr>
            <w:tcW w:w="3694" w:type="dxa"/>
          </w:tcPr>
          <w:p w14:paraId="79451858" w14:textId="2B7BE1ED" w:rsidR="00A33FD8" w:rsidRPr="000277C8" w:rsidRDefault="000277C8" w:rsidP="007446CA">
            <w:pPr>
              <w:jc w:val="both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2do IB</w:t>
            </w:r>
          </w:p>
        </w:tc>
        <w:tc>
          <w:tcPr>
            <w:tcW w:w="1395" w:type="dxa"/>
            <w:shd w:val="clear" w:color="auto" w:fill="002060"/>
          </w:tcPr>
          <w:p w14:paraId="6AC3F295" w14:textId="037750B0" w:rsidR="00A33FD8" w:rsidRPr="00C662C7" w:rsidRDefault="5AFF1FF5" w:rsidP="4DF6DB44">
            <w:pPr>
              <w:jc w:val="both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PARALELO:</w:t>
            </w:r>
          </w:p>
        </w:tc>
        <w:tc>
          <w:tcPr>
            <w:tcW w:w="2355" w:type="dxa"/>
          </w:tcPr>
          <w:p w14:paraId="0B23F6E0" w14:textId="2109D205" w:rsidR="00A33FD8" w:rsidRPr="000277C8" w:rsidRDefault="000277C8" w:rsidP="007446CA">
            <w:pPr>
              <w:jc w:val="both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“E”</w:t>
            </w:r>
          </w:p>
        </w:tc>
      </w:tr>
      <w:tr w:rsidR="00035586" w:rsidRPr="00C662C7" w14:paraId="4F9A45B4" w14:textId="77777777" w:rsidTr="08902FE2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0B90BF0C" w14:textId="355881B6" w:rsidR="1091052B" w:rsidRPr="00C662C7" w:rsidRDefault="1091052B" w:rsidP="1091052B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3215DB64" w14:textId="419CCC99" w:rsidR="1091052B" w:rsidRPr="00C662C7" w:rsidRDefault="1091052B" w:rsidP="1091052B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2E2ADFAA" w14:textId="77777777" w:rsidR="00035586" w:rsidRPr="00C662C7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C662C7">
              <w:rPr>
                <w:rFonts w:ascii="Cambria" w:hAnsi="Cambria" w:cstheme="minorHAnsi"/>
                <w:b/>
                <w:bCs/>
              </w:rPr>
              <w:t>ACTIVIDADES CUMPLIDAS:</w:t>
            </w:r>
          </w:p>
        </w:tc>
        <w:tc>
          <w:tcPr>
            <w:tcW w:w="7444" w:type="dxa"/>
            <w:gridSpan w:val="3"/>
          </w:tcPr>
          <w:p w14:paraId="54DEEF2E" w14:textId="77777777" w:rsidR="000277C8" w:rsidRPr="00C662C7" w:rsidRDefault="000277C8" w:rsidP="000277C8">
            <w:pPr>
              <w:pStyle w:val="Prrafodelista"/>
              <w:numPr>
                <w:ilvl w:val="0"/>
                <w:numId w:val="2"/>
              </w:numPr>
              <w:spacing w:after="160" w:line="259" w:lineRule="auto"/>
              <w:rPr>
                <w:rFonts w:ascii="Cambria" w:hAnsi="Cambria"/>
                <w:b/>
                <w:bCs/>
                <w:lang w:val="es-ES"/>
              </w:rPr>
            </w:pPr>
            <w:r w:rsidRPr="00C662C7">
              <w:rPr>
                <w:rFonts w:ascii="Cambria" w:hAnsi="Cambria"/>
                <w:lang w:val="es-ES"/>
              </w:rPr>
              <w:t>Investigación sobre el reciclaje y</w:t>
            </w:r>
            <w:r>
              <w:rPr>
                <w:rFonts w:ascii="Cambria" w:hAnsi="Cambria"/>
                <w:lang w:val="es-ES"/>
              </w:rPr>
              <w:t xml:space="preserve"> contaminación por baterías.</w:t>
            </w:r>
          </w:p>
          <w:p w14:paraId="078AACFA" w14:textId="77777777" w:rsidR="000277C8" w:rsidRPr="00C662C7" w:rsidRDefault="000277C8" w:rsidP="000277C8">
            <w:pPr>
              <w:pStyle w:val="Prrafodelista"/>
              <w:numPr>
                <w:ilvl w:val="0"/>
                <w:numId w:val="2"/>
              </w:numPr>
              <w:spacing w:after="160" w:line="259" w:lineRule="auto"/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>Realización de una exposición sobre el reciclaje de baterías y como estas pueden contaminar.</w:t>
            </w:r>
          </w:p>
          <w:p w14:paraId="51CBD041" w14:textId="77777777" w:rsidR="000277C8" w:rsidRPr="000277C8" w:rsidRDefault="000277C8" w:rsidP="000277C8">
            <w:pPr>
              <w:pStyle w:val="Prrafodelista"/>
              <w:numPr>
                <w:ilvl w:val="0"/>
                <w:numId w:val="2"/>
              </w:numPr>
              <w:spacing w:after="160" w:line="259" w:lineRule="auto"/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>Realización de un poster con respecto al reciclaje y contaminación por baterías</w:t>
            </w:r>
            <w:r>
              <w:rPr>
                <w:rFonts w:ascii="Cambria" w:hAnsi="Cambria"/>
                <w:lang w:val="es-ES"/>
              </w:rPr>
              <w:t>.</w:t>
            </w:r>
          </w:p>
          <w:p w14:paraId="6D617A35" w14:textId="5E82FCF1" w:rsidR="00035586" w:rsidRPr="000277C8" w:rsidRDefault="000277C8" w:rsidP="000277C8">
            <w:pPr>
              <w:pStyle w:val="Prrafodelista"/>
              <w:numPr>
                <w:ilvl w:val="0"/>
                <w:numId w:val="2"/>
              </w:numPr>
              <w:spacing w:after="160" w:line="259" w:lineRule="auto"/>
              <w:rPr>
                <w:rFonts w:ascii="Cambria" w:hAnsi="Cambria"/>
                <w:b/>
                <w:bCs/>
                <w:lang w:val="es-ES"/>
              </w:rPr>
            </w:pPr>
            <w:r w:rsidRPr="000277C8">
              <w:rPr>
                <w:rFonts w:ascii="Cambria" w:hAnsi="Cambria"/>
                <w:lang w:val="es-ES"/>
              </w:rPr>
              <w:t>Realización de un video para concientizar sobre la contaminación por baterías y promover su reciclaje.</w:t>
            </w:r>
          </w:p>
        </w:tc>
      </w:tr>
      <w:tr w:rsidR="00035586" w:rsidRPr="00C662C7" w14:paraId="6B9983DD" w14:textId="77777777" w:rsidTr="08902FE2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2E9FE584" w14:textId="59997FEC" w:rsidR="00035586" w:rsidRPr="00C662C7" w:rsidRDefault="00035586" w:rsidP="1091052B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7291A53D" w14:textId="47EE26CF" w:rsidR="00035586" w:rsidRPr="00C662C7" w:rsidRDefault="00035586" w:rsidP="1091052B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6C70ED5E" w14:textId="149B73D2" w:rsidR="00035586" w:rsidRPr="00C662C7" w:rsidRDefault="1091052B" w:rsidP="1091052B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REFLEXIÓN:</w:t>
            </w:r>
          </w:p>
        </w:tc>
        <w:tc>
          <w:tcPr>
            <w:tcW w:w="7444" w:type="dxa"/>
            <w:gridSpan w:val="3"/>
          </w:tcPr>
          <w:p w14:paraId="4F8AC4DC" w14:textId="29185E87" w:rsidR="00035586" w:rsidRPr="000277C8" w:rsidRDefault="000277C8" w:rsidP="007446CA">
            <w:pPr>
              <w:jc w:val="both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La contaminación por bacterias es un problema muy grande en el mundo actual, ya que, usualmente, las personas no conocen como realizar un reciclaje efectivo de bacterias y las terminan tirando en tachos de basura comunes. Esta actividad me hizo reflexionar acerca de las malas practicas cotidianas que tenemos como seres humanos, estas afectando directamente a la conservación del planeta, por ello, con esta experiencia insto a todos los individuos a tomar conciencia sobre esta contaminación y encontrar formas de reciclar este desecho.</w:t>
            </w:r>
          </w:p>
          <w:p w14:paraId="3AD3D4DA" w14:textId="77777777" w:rsidR="00035586" w:rsidRPr="00C662C7" w:rsidRDefault="00035586" w:rsidP="007446CA">
            <w:pPr>
              <w:jc w:val="both"/>
              <w:rPr>
                <w:rFonts w:ascii="Cambria" w:hAnsi="Cambria" w:cstheme="minorHAnsi"/>
                <w:b/>
                <w:bCs/>
              </w:rPr>
            </w:pPr>
          </w:p>
        </w:tc>
      </w:tr>
      <w:tr w:rsidR="1091052B" w:rsidRPr="00C662C7" w14:paraId="226228E0" w14:textId="77777777" w:rsidTr="000277C8">
        <w:trPr>
          <w:trHeight w:val="424"/>
          <w:jc w:val="center"/>
        </w:trPr>
        <w:tc>
          <w:tcPr>
            <w:tcW w:w="2368" w:type="dxa"/>
            <w:shd w:val="clear" w:color="auto" w:fill="002060"/>
          </w:tcPr>
          <w:p w14:paraId="1430E281" w14:textId="233615D9" w:rsidR="1091052B" w:rsidRPr="00C662C7" w:rsidRDefault="1091052B" w:rsidP="1091052B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 xml:space="preserve">DESAFIOS QUE ENFRENTO / LECCIONES APRENDIDAS: </w:t>
            </w:r>
          </w:p>
        </w:tc>
        <w:tc>
          <w:tcPr>
            <w:tcW w:w="7444" w:type="dxa"/>
            <w:gridSpan w:val="3"/>
          </w:tcPr>
          <w:p w14:paraId="18A4C62D" w14:textId="5880BA98" w:rsidR="000277C8" w:rsidRPr="000277C8" w:rsidRDefault="000277C8" w:rsidP="000277C8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No se presentó ningún desafío significativo en esta experiencia.</w:t>
            </w:r>
          </w:p>
        </w:tc>
      </w:tr>
      <w:tr w:rsidR="00035586" w:rsidRPr="00C662C7" w14:paraId="12CB9E19" w14:textId="77777777" w:rsidTr="08902FE2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4D5B602A" w14:textId="508BFFBA" w:rsidR="00035586" w:rsidRPr="00C662C7" w:rsidRDefault="00035586" w:rsidP="1091052B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5B044FCE" w14:textId="5D3144C1" w:rsidR="00035586" w:rsidRPr="00C662C7" w:rsidRDefault="00035586" w:rsidP="1091052B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7B6498DD" w14:textId="5AA410BF" w:rsidR="00035586" w:rsidRPr="00C662C7" w:rsidRDefault="1091052B" w:rsidP="1091052B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EVIDENCIAS:</w:t>
            </w:r>
          </w:p>
        </w:tc>
        <w:tc>
          <w:tcPr>
            <w:tcW w:w="7444" w:type="dxa"/>
            <w:gridSpan w:val="3"/>
          </w:tcPr>
          <w:p w14:paraId="181FB0BA" w14:textId="7BA8A095" w:rsidR="00766ED7" w:rsidRPr="00C662C7" w:rsidRDefault="00766ED7" w:rsidP="007446CA">
            <w:pPr>
              <w:jc w:val="both"/>
              <w:rPr>
                <w:rFonts w:ascii="Cambria" w:hAnsi="Cambria" w:cstheme="minorHAnsi"/>
                <w:b/>
                <w:bCs/>
              </w:rPr>
            </w:pPr>
            <w:r>
              <w:rPr>
                <w:rFonts w:ascii="Cambria" w:hAnsi="Cambria" w:cstheme="minorHAnsi"/>
                <w:b/>
                <w:bCs/>
                <w:noProof/>
                <w14:ligatures w14:val="none"/>
              </w:rPr>
              <w:drawing>
                <wp:inline distT="0" distB="0" distL="0" distR="0" wp14:anchorId="7E8896D3" wp14:editId="48ADF0CC">
                  <wp:extent cx="947057" cy="1339736"/>
                  <wp:effectExtent l="0" t="0" r="5715" b="0"/>
                  <wp:docPr id="129211738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117385" name="Imagen 129211738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512" cy="1437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586" w:rsidRPr="00C662C7" w14:paraId="3A83D3B4" w14:textId="77777777" w:rsidTr="08902FE2">
        <w:trPr>
          <w:trHeight w:val="323"/>
          <w:jc w:val="center"/>
        </w:trPr>
        <w:tc>
          <w:tcPr>
            <w:tcW w:w="2368" w:type="dxa"/>
            <w:vMerge w:val="restart"/>
            <w:shd w:val="clear" w:color="auto" w:fill="002060"/>
          </w:tcPr>
          <w:p w14:paraId="287CE659" w14:textId="77777777" w:rsidR="00035586" w:rsidRPr="00C662C7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C662C7">
              <w:rPr>
                <w:rFonts w:ascii="Cambria" w:hAnsi="Cambria" w:cstheme="minorHAnsi"/>
                <w:b/>
                <w:bCs/>
              </w:rPr>
              <w:t>FIRMAS DE RESPONSABILIDAD:</w:t>
            </w:r>
          </w:p>
        </w:tc>
        <w:tc>
          <w:tcPr>
            <w:tcW w:w="3694" w:type="dxa"/>
            <w:shd w:val="clear" w:color="auto" w:fill="002060"/>
          </w:tcPr>
          <w:p w14:paraId="5A9D9FD3" w14:textId="77777777" w:rsidR="00035586" w:rsidRPr="00C662C7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C662C7">
              <w:rPr>
                <w:rFonts w:ascii="Cambria" w:hAnsi="Cambria" w:cstheme="minorHAnsi"/>
                <w:b/>
                <w:bCs/>
              </w:rPr>
              <w:t>ESTUDIANTES:</w:t>
            </w:r>
          </w:p>
        </w:tc>
        <w:tc>
          <w:tcPr>
            <w:tcW w:w="3750" w:type="dxa"/>
            <w:gridSpan w:val="2"/>
            <w:shd w:val="clear" w:color="auto" w:fill="002060"/>
          </w:tcPr>
          <w:p w14:paraId="6C094408" w14:textId="7E3BADC7" w:rsidR="00035586" w:rsidRPr="00C662C7" w:rsidRDefault="003154BA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ASESOR CAS/ PARTICIPACIÓN ESTUDIANTIL:</w:t>
            </w:r>
          </w:p>
        </w:tc>
      </w:tr>
      <w:tr w:rsidR="00035586" w:rsidRPr="00C662C7" w14:paraId="342365B1" w14:textId="77777777" w:rsidTr="08902FE2">
        <w:trPr>
          <w:trHeight w:val="323"/>
          <w:jc w:val="center"/>
        </w:trPr>
        <w:tc>
          <w:tcPr>
            <w:tcW w:w="2368" w:type="dxa"/>
            <w:vMerge/>
          </w:tcPr>
          <w:p w14:paraId="6E5D7056" w14:textId="77777777" w:rsidR="00035586" w:rsidRPr="00C662C7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</w:p>
        </w:tc>
        <w:tc>
          <w:tcPr>
            <w:tcW w:w="3694" w:type="dxa"/>
          </w:tcPr>
          <w:p w14:paraId="11AB8C2E" w14:textId="77777777" w:rsidR="00035586" w:rsidRPr="00C662C7" w:rsidRDefault="00035586" w:rsidP="007446CA">
            <w:pPr>
              <w:rPr>
                <w:rFonts w:ascii="Cambria" w:hAnsi="Cambria" w:cstheme="minorHAnsi"/>
                <w:b/>
                <w:bCs/>
              </w:rPr>
            </w:pPr>
          </w:p>
          <w:p w14:paraId="7D2D7AC7" w14:textId="77777777" w:rsidR="00035586" w:rsidRPr="00C662C7" w:rsidRDefault="00035586" w:rsidP="007446CA">
            <w:pPr>
              <w:rPr>
                <w:rFonts w:ascii="Cambria" w:hAnsi="Cambria" w:cstheme="minorHAnsi"/>
                <w:b/>
                <w:bCs/>
              </w:rPr>
            </w:pPr>
          </w:p>
          <w:p w14:paraId="54CC1BBA" w14:textId="77777777" w:rsidR="00035586" w:rsidRPr="00C662C7" w:rsidRDefault="00035586" w:rsidP="007446CA">
            <w:pPr>
              <w:rPr>
                <w:rFonts w:ascii="Cambria" w:hAnsi="Cambria" w:cstheme="minorHAnsi"/>
                <w:b/>
                <w:bCs/>
              </w:rPr>
            </w:pPr>
          </w:p>
          <w:p w14:paraId="35509D17" w14:textId="77777777" w:rsidR="00035586" w:rsidRPr="00C662C7" w:rsidRDefault="00035586" w:rsidP="007446CA">
            <w:pPr>
              <w:rPr>
                <w:rFonts w:ascii="Cambria" w:hAnsi="Cambria" w:cstheme="minorHAnsi"/>
                <w:b/>
                <w:bCs/>
              </w:rPr>
            </w:pPr>
          </w:p>
          <w:p w14:paraId="70A7521F" w14:textId="77777777" w:rsidR="00035586" w:rsidRPr="00C662C7" w:rsidRDefault="00035586" w:rsidP="007446CA">
            <w:pPr>
              <w:rPr>
                <w:rFonts w:ascii="Cambria" w:hAnsi="Cambria" w:cstheme="minorHAnsi"/>
                <w:b/>
                <w:bCs/>
              </w:rPr>
            </w:pPr>
          </w:p>
        </w:tc>
        <w:tc>
          <w:tcPr>
            <w:tcW w:w="3750" w:type="dxa"/>
            <w:gridSpan w:val="2"/>
          </w:tcPr>
          <w:p w14:paraId="5E065623" w14:textId="77777777" w:rsidR="00035586" w:rsidRPr="00C662C7" w:rsidRDefault="00035586" w:rsidP="007446CA">
            <w:pPr>
              <w:rPr>
                <w:rFonts w:ascii="Cambria" w:hAnsi="Cambria" w:cstheme="minorHAnsi"/>
                <w:b/>
                <w:bCs/>
              </w:rPr>
            </w:pPr>
          </w:p>
        </w:tc>
      </w:tr>
      <w:tr w:rsidR="00035586" w:rsidRPr="00C662C7" w14:paraId="0FBE2556" w14:textId="77777777" w:rsidTr="08902FE2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4D00FD22" w14:textId="77777777" w:rsidR="00035586" w:rsidRPr="00C662C7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C662C7">
              <w:rPr>
                <w:rFonts w:ascii="Cambria" w:hAnsi="Cambria" w:cstheme="minorHAnsi"/>
                <w:b/>
                <w:bCs/>
              </w:rPr>
              <w:t>FECHA DE ENTREGA:</w:t>
            </w:r>
          </w:p>
        </w:tc>
        <w:tc>
          <w:tcPr>
            <w:tcW w:w="7444" w:type="dxa"/>
            <w:gridSpan w:val="3"/>
          </w:tcPr>
          <w:p w14:paraId="39FBE648" w14:textId="74ADB1B8" w:rsidR="00035586" w:rsidRPr="00766ED7" w:rsidRDefault="00766ED7" w:rsidP="007446CA">
            <w:pPr>
              <w:jc w:val="both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30/10/2025</w:t>
            </w:r>
          </w:p>
        </w:tc>
      </w:tr>
    </w:tbl>
    <w:p w14:paraId="793C262C" w14:textId="77777777" w:rsidR="007D5A0E" w:rsidRPr="007D5A0E" w:rsidRDefault="007D5A0E" w:rsidP="007D5A0E"/>
    <w:sectPr w:rsidR="007D5A0E" w:rsidRPr="007D5A0E" w:rsidSect="007D5A0E">
      <w:headerReference w:type="default" r:id="rId11"/>
      <w:footerReference w:type="default" r:id="rId12"/>
      <w:pgSz w:w="11906" w:h="16838"/>
      <w:pgMar w:top="2250" w:right="1701" w:bottom="144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BFACB5" w14:textId="77777777" w:rsidR="00780819" w:rsidRPr="00C662C7" w:rsidRDefault="00780819" w:rsidP="005C6B5B">
      <w:pPr>
        <w:spacing w:after="0" w:line="240" w:lineRule="auto"/>
      </w:pPr>
      <w:r w:rsidRPr="00C662C7">
        <w:separator/>
      </w:r>
    </w:p>
  </w:endnote>
  <w:endnote w:type="continuationSeparator" w:id="0">
    <w:p w14:paraId="6B52EE52" w14:textId="77777777" w:rsidR="00780819" w:rsidRPr="00C662C7" w:rsidRDefault="00780819" w:rsidP="005C6B5B">
      <w:pPr>
        <w:spacing w:after="0" w:line="240" w:lineRule="auto"/>
      </w:pPr>
      <w:r w:rsidRPr="00C662C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3A6E5BCC" w:rsidRPr="00C662C7" w14:paraId="20929557" w14:textId="77777777" w:rsidTr="3A6E5BCC">
      <w:trPr>
        <w:trHeight w:val="300"/>
      </w:trPr>
      <w:tc>
        <w:tcPr>
          <w:tcW w:w="2830" w:type="dxa"/>
        </w:tcPr>
        <w:p w14:paraId="14CBA5C8" w14:textId="22708C2D" w:rsidR="3A6E5BCC" w:rsidRPr="00C662C7" w:rsidRDefault="3A6E5BCC" w:rsidP="3A6E5BCC">
          <w:pPr>
            <w:pStyle w:val="Encabezado"/>
            <w:ind w:left="-115"/>
            <w:rPr>
              <w:lang w:val="es-ES"/>
            </w:rPr>
          </w:pPr>
        </w:p>
      </w:tc>
      <w:tc>
        <w:tcPr>
          <w:tcW w:w="2830" w:type="dxa"/>
        </w:tcPr>
        <w:p w14:paraId="5E7D6061" w14:textId="5D85AE9F" w:rsidR="3A6E5BCC" w:rsidRPr="00C662C7" w:rsidRDefault="3A6E5BCC" w:rsidP="3A6E5BCC">
          <w:pPr>
            <w:pStyle w:val="Encabezado"/>
            <w:jc w:val="center"/>
            <w:rPr>
              <w:lang w:val="es-ES"/>
            </w:rPr>
          </w:pPr>
        </w:p>
      </w:tc>
      <w:tc>
        <w:tcPr>
          <w:tcW w:w="2830" w:type="dxa"/>
        </w:tcPr>
        <w:p w14:paraId="754C091A" w14:textId="4257B825" w:rsidR="3A6E5BCC" w:rsidRPr="00C662C7" w:rsidRDefault="3A6E5BCC" w:rsidP="3A6E5BCC">
          <w:pPr>
            <w:pStyle w:val="Encabezado"/>
            <w:ind w:right="-115"/>
            <w:jc w:val="right"/>
            <w:rPr>
              <w:lang w:val="es-ES"/>
            </w:rPr>
          </w:pPr>
        </w:p>
      </w:tc>
    </w:tr>
  </w:tbl>
  <w:p w14:paraId="7851B1CE" w14:textId="3BE6623D" w:rsidR="3A6E5BCC" w:rsidRPr="00C662C7" w:rsidRDefault="3A6E5BCC" w:rsidP="3A6E5BCC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18323D" w14:textId="77777777" w:rsidR="00780819" w:rsidRPr="00C662C7" w:rsidRDefault="00780819" w:rsidP="005C6B5B">
      <w:pPr>
        <w:spacing w:after="0" w:line="240" w:lineRule="auto"/>
      </w:pPr>
      <w:r w:rsidRPr="00C662C7">
        <w:separator/>
      </w:r>
    </w:p>
  </w:footnote>
  <w:footnote w:type="continuationSeparator" w:id="0">
    <w:p w14:paraId="58F1BF4A" w14:textId="77777777" w:rsidR="00780819" w:rsidRPr="00C662C7" w:rsidRDefault="00780819" w:rsidP="005C6B5B">
      <w:pPr>
        <w:spacing w:after="0" w:line="240" w:lineRule="auto"/>
      </w:pPr>
      <w:r w:rsidRPr="00C662C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31C70" w14:textId="77777777" w:rsidR="005C6B5B" w:rsidRPr="00C662C7" w:rsidRDefault="00BC641F" w:rsidP="00B82565">
    <w:pPr>
      <w:pStyle w:val="Encabezado"/>
      <w:tabs>
        <w:tab w:val="clear" w:pos="4252"/>
        <w:tab w:val="clear" w:pos="8504"/>
        <w:tab w:val="left" w:pos="3374"/>
      </w:tabs>
      <w:rPr>
        <w:lang w:val="es-ES"/>
      </w:rPr>
    </w:pPr>
    <w:r w:rsidRPr="00C662C7">
      <w:rPr>
        <w:lang w:val="es-ES"/>
      </w:rPr>
      <w:drawing>
        <wp:anchor distT="0" distB="0" distL="114300" distR="114300" simplePos="0" relativeHeight="251658240" behindDoc="1" locked="0" layoutInCell="1" allowOverlap="1" wp14:anchorId="4306BCD9" wp14:editId="7487B2C3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37603" cy="10658475"/>
          <wp:effectExtent l="0" t="0" r="6350" b="0"/>
          <wp:wrapNone/>
          <wp:docPr id="308265915" name="Imagen 308265915" descr="Imagen que contiene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603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2565" w:rsidRPr="00C662C7">
      <w:rPr>
        <w:lang w:val="es-E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E30A7D"/>
    <w:multiLevelType w:val="hybridMultilevel"/>
    <w:tmpl w:val="A3FA5C04"/>
    <w:lvl w:ilvl="0" w:tplc="DDC21E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2424611"/>
    <w:multiLevelType w:val="hybridMultilevel"/>
    <w:tmpl w:val="82FC8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A61CEC"/>
    <w:multiLevelType w:val="hybridMultilevel"/>
    <w:tmpl w:val="8AB83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1274E2"/>
    <w:multiLevelType w:val="hybridMultilevel"/>
    <w:tmpl w:val="B7F85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0193352">
    <w:abstractNumId w:val="0"/>
  </w:num>
  <w:num w:numId="2" w16cid:durableId="1307782322">
    <w:abstractNumId w:val="1"/>
  </w:num>
  <w:num w:numId="3" w16cid:durableId="116994374">
    <w:abstractNumId w:val="3"/>
  </w:num>
  <w:num w:numId="4" w16cid:durableId="447160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586"/>
    <w:rsid w:val="00022DDB"/>
    <w:rsid w:val="000277C8"/>
    <w:rsid w:val="00035586"/>
    <w:rsid w:val="0006213E"/>
    <w:rsid w:val="000E0087"/>
    <w:rsid w:val="00234D0F"/>
    <w:rsid w:val="00271FCC"/>
    <w:rsid w:val="002A2EA4"/>
    <w:rsid w:val="002F41CE"/>
    <w:rsid w:val="003154BA"/>
    <w:rsid w:val="0036324E"/>
    <w:rsid w:val="003E4506"/>
    <w:rsid w:val="00417A20"/>
    <w:rsid w:val="004614F2"/>
    <w:rsid w:val="00504921"/>
    <w:rsid w:val="005C6B5B"/>
    <w:rsid w:val="00637757"/>
    <w:rsid w:val="006D55D4"/>
    <w:rsid w:val="00766ED7"/>
    <w:rsid w:val="00767320"/>
    <w:rsid w:val="00780819"/>
    <w:rsid w:val="007D5A0E"/>
    <w:rsid w:val="00A33FD8"/>
    <w:rsid w:val="00B138B5"/>
    <w:rsid w:val="00B255E8"/>
    <w:rsid w:val="00B82565"/>
    <w:rsid w:val="00BC641F"/>
    <w:rsid w:val="00C55132"/>
    <w:rsid w:val="00C662C7"/>
    <w:rsid w:val="00D73888"/>
    <w:rsid w:val="00E05C8C"/>
    <w:rsid w:val="00E75655"/>
    <w:rsid w:val="00FD3439"/>
    <w:rsid w:val="08902FE2"/>
    <w:rsid w:val="1091052B"/>
    <w:rsid w:val="357D68C9"/>
    <w:rsid w:val="3A6E5BCC"/>
    <w:rsid w:val="46166368"/>
    <w:rsid w:val="4C5B0AE3"/>
    <w:rsid w:val="4CFC2611"/>
    <w:rsid w:val="4DF6DB44"/>
    <w:rsid w:val="5AFF1FF5"/>
    <w:rsid w:val="6C232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633643"/>
  <w15:chartTrackingRefBased/>
  <w15:docId w15:val="{B9325591-32C1-4E60-B824-AB43BA1D7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77C8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6B5B"/>
    <w:pPr>
      <w:tabs>
        <w:tab w:val="center" w:pos="4252"/>
        <w:tab w:val="right" w:pos="8504"/>
      </w:tabs>
      <w:spacing w:after="0" w:line="240" w:lineRule="auto"/>
    </w:pPr>
    <w:rPr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C6B5B"/>
  </w:style>
  <w:style w:type="paragraph" w:styleId="Piedepgina">
    <w:name w:val="footer"/>
    <w:basedOn w:val="Normal"/>
    <w:link w:val="PiedepginaCar"/>
    <w:uiPriority w:val="99"/>
    <w:unhideWhenUsed/>
    <w:rsid w:val="005C6B5B"/>
    <w:pPr>
      <w:tabs>
        <w:tab w:val="center" w:pos="4252"/>
        <w:tab w:val="right" w:pos="8504"/>
      </w:tabs>
      <w:spacing w:after="0" w:line="240" w:lineRule="auto"/>
    </w:pPr>
    <w:rPr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C6B5B"/>
  </w:style>
  <w:style w:type="paragraph" w:styleId="Prrafodelista">
    <w:name w:val="List Paragraph"/>
    <w:basedOn w:val="Normal"/>
    <w:uiPriority w:val="34"/>
    <w:qFormat/>
    <w:rsid w:val="003E4506"/>
    <w:pPr>
      <w:ind w:left="720"/>
      <w:contextualSpacing/>
    </w:pPr>
    <w:rPr>
      <w:lang w:val="en-US"/>
    </w:rPr>
  </w:style>
  <w:style w:type="character" w:styleId="Hipervnculo">
    <w:name w:val="Hyperlink"/>
    <w:basedOn w:val="Fuentedeprrafopredeter"/>
    <w:uiPriority w:val="99"/>
    <w:unhideWhenUsed/>
    <w:rsid w:val="000E008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E008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035586"/>
    <w:pPr>
      <w:spacing w:after="0" w:line="240" w:lineRule="auto"/>
    </w:pPr>
    <w:rPr>
      <w:kern w:val="2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wnloads\Plantilla%20VERT%20LSC%20Membretad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3FBA8E98C47E342BFCEA0EA2616FA74" ma:contentTypeVersion="5" ma:contentTypeDescription="Crear nuevo documento." ma:contentTypeScope="" ma:versionID="cf2d2a6086f762ebcf715b3c227e35b4">
  <xsd:schema xmlns:xsd="http://www.w3.org/2001/XMLSchema" xmlns:xs="http://www.w3.org/2001/XMLSchema" xmlns:p="http://schemas.microsoft.com/office/2006/metadata/properties" xmlns:ns2="539747f8-ef7e-4e23-b6af-f8fd468c9d1a" targetNamespace="http://schemas.microsoft.com/office/2006/metadata/properties" ma:root="true" ma:fieldsID="e796ec259f81897e669933a014c0cfb8" ns2:_="">
    <xsd:import namespace="539747f8-ef7e-4e23-b6af-f8fd468c9d1a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9747f8-ef7e-4e23-b6af-f8fd468c9d1a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539747f8-ef7e-4e23-b6af-f8fd468c9d1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A7654F8-E3DA-4411-8B8D-6183C7E6C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9747f8-ef7e-4e23-b6af-f8fd468c9d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30AF58-2722-41BD-B75C-7ABC8F1433A7}">
  <ds:schemaRefs>
    <ds:schemaRef ds:uri="http://schemas.microsoft.com/office/2006/metadata/properties"/>
    <ds:schemaRef ds:uri="http://schemas.microsoft.com/office/infopath/2007/PartnerControls"/>
    <ds:schemaRef ds:uri="539747f8-ef7e-4e23-b6af-f8fd468c9d1a"/>
  </ds:schemaRefs>
</ds:datastoreItem>
</file>

<file path=customXml/itemProps3.xml><?xml version="1.0" encoding="utf-8"?>
<ds:datastoreItem xmlns:ds="http://schemas.openxmlformats.org/officeDocument/2006/customXml" ds:itemID="{07F2F71D-2440-42D5-AFAC-13FB58BE1C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VERT LSC Membretada</Template>
  <TotalTime>1</TotalTime>
  <Pages>2</Pages>
  <Words>428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abc def</cp:lastModifiedBy>
  <cp:revision>2</cp:revision>
  <dcterms:created xsi:type="dcterms:W3CDTF">2025-11-13T23:56:00Z</dcterms:created>
  <dcterms:modified xsi:type="dcterms:W3CDTF">2025-11-13T23:56:00Z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0x010100E3FBA8E98C47E342BFCEA0EA2616FA74</vt:lpwstr>
  </property>
</Properties>
</file>