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BFE2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t>Anexo 1:</w:t>
      </w:r>
    </w:p>
    <w:p w14:paraId="0AE40584" w14:textId="5E357EB4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C662C7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C662C7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014F0A52" w:rsidR="00035586" w:rsidRPr="00A50266" w:rsidRDefault="00A50266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“</w:t>
            </w:r>
            <w:r w:rsidRPr="00A50266">
              <w:rPr>
                <w:rFonts w:ascii="Cambria" w:hAnsi="Cambria"/>
              </w:rPr>
              <w:t>Pichincha sembrando sueños, sembramos vida</w:t>
            </w:r>
            <w:r>
              <w:rPr>
                <w:rFonts w:ascii="Cambria" w:hAnsi="Cambria"/>
              </w:rPr>
              <w:t>”</w:t>
            </w:r>
          </w:p>
        </w:tc>
      </w:tr>
      <w:tr w:rsidR="00035586" w:rsidRPr="00C662C7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7C91FC16" w:rsidR="00035586" w:rsidRPr="00A50266" w:rsidRDefault="00A50266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08</w:t>
            </w:r>
            <w:r w:rsidR="00C662C7" w:rsidRPr="00A50266">
              <w:rPr>
                <w:rFonts w:ascii="Cambria" w:hAnsi="Cambria"/>
              </w:rPr>
              <w:t>/10/2025</w:t>
            </w:r>
          </w:p>
        </w:tc>
      </w:tr>
      <w:tr w:rsidR="00035586" w:rsidRPr="00C662C7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66074A6A" w14:textId="6E29A3D0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Melany </w:t>
            </w:r>
            <w:proofErr w:type="spellStart"/>
            <w:r>
              <w:rPr>
                <w:rFonts w:ascii="Cambria" w:hAnsi="Cambria"/>
              </w:rPr>
              <w:t>Avila</w:t>
            </w:r>
            <w:proofErr w:type="spellEnd"/>
          </w:p>
          <w:p w14:paraId="40BEC28A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C662C7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0AA9007E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2do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11D9F371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“E”</w:t>
            </w:r>
          </w:p>
        </w:tc>
      </w:tr>
      <w:tr w:rsidR="00035586" w:rsidRPr="00C662C7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1328E61E" w:rsidR="00035586" w:rsidRPr="00C662C7" w:rsidRDefault="00A50266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C662C7">
              <w:rPr>
                <w:rFonts w:ascii="Cambria" w:hAnsi="Cambria"/>
              </w:rPr>
              <w:t xml:space="preserve"> semana</w:t>
            </w:r>
          </w:p>
        </w:tc>
      </w:tr>
      <w:tr w:rsidR="004614F2" w:rsidRPr="00C662C7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C662C7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2310C685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559CA9F1" w:rsidR="00035586" w:rsidRPr="00C662C7" w:rsidRDefault="00A50266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X</w:t>
            </w:r>
          </w:p>
        </w:tc>
      </w:tr>
      <w:tr w:rsidR="00035586" w:rsidRPr="00C662C7" w14:paraId="6C5625E8" w14:textId="77777777" w:rsidTr="00A50266">
        <w:trPr>
          <w:trHeight w:val="391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441E5F10" w14:textId="77777777" w:rsidR="00035586" w:rsidRPr="00A50266" w:rsidRDefault="00A50266" w:rsidP="00C662C7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Realizar un dibujo sobre una persona plantando un árbol para el programa “Pichincha sembrando sueños, sembramos vidas”.</w:t>
            </w:r>
          </w:p>
          <w:p w14:paraId="49841CEA" w14:textId="16D6420A" w:rsidR="00A50266" w:rsidRPr="00A50266" w:rsidRDefault="00A50266" w:rsidP="00A50266"/>
        </w:tc>
      </w:tr>
      <w:tr w:rsidR="00035586" w:rsidRPr="00C662C7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77FDC7EA" w14:textId="2683F7CE" w:rsidR="00E75655" w:rsidRPr="00A50266" w:rsidRDefault="00E75655" w:rsidP="00A50266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 w:rsidRPr="00E75655">
              <w:rPr>
                <w:rFonts w:ascii="Cambria" w:hAnsi="Cambria"/>
                <w:lang w:val="es-ES"/>
              </w:rPr>
              <w:t xml:space="preserve">Concientizar a los estudiantes sobre </w:t>
            </w:r>
            <w:r w:rsidR="00A50266">
              <w:rPr>
                <w:rFonts w:ascii="Cambria" w:hAnsi="Cambria"/>
                <w:lang w:val="es-ES"/>
              </w:rPr>
              <w:t>las actividades que se deben realizar para contribuir al cuidado de la naturaleza a través de un dibujo sobre una persona plantando un árbol para el programa “Pichincha sembrando sueños, sembramos vida”.</w:t>
            </w:r>
          </w:p>
        </w:tc>
      </w:tr>
      <w:tr w:rsidR="00035586" w:rsidRPr="00C662C7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052C9C46" w:rsidR="00035586" w:rsidRPr="00E75655" w:rsidRDefault="00E75655" w:rsidP="00E7565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Unidad Educativa Particular “La Salle”</w:t>
            </w:r>
          </w:p>
        </w:tc>
      </w:tr>
      <w:tr w:rsidR="00035586" w:rsidRPr="00C662C7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43C3B859" w:rsidR="00035586" w:rsidRPr="00E75655" w:rsidRDefault="00E75655" w:rsidP="00E7565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Profe</w:t>
            </w:r>
            <w:r w:rsidR="000277C8">
              <w:rPr>
                <w:rFonts w:ascii="Cambria" w:hAnsi="Cambria"/>
              </w:rPr>
              <w:t>sores y maestros</w:t>
            </w:r>
          </w:p>
        </w:tc>
      </w:tr>
      <w:tr w:rsidR="00035586" w:rsidRPr="00C662C7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¿</w:t>
            </w:r>
            <w:r w:rsidR="357D68C9" w:rsidRPr="00C662C7">
              <w:rPr>
                <w:rFonts w:ascii="Cambria" w:hAnsi="Cambria"/>
                <w:b/>
                <w:bCs/>
              </w:rPr>
              <w:t>COMO</w:t>
            </w:r>
            <w:r w:rsidRPr="00C662C7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0BF09889" w14:textId="37A40545" w:rsidR="00035586" w:rsidRPr="000277C8" w:rsidRDefault="000277C8" w:rsidP="000277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Mediante la </w:t>
            </w:r>
            <w:r w:rsidR="00A50266">
              <w:rPr>
                <w:rFonts w:ascii="Cambria" w:hAnsi="Cambria"/>
              </w:rPr>
              <w:t>realización de un dibujo de una persona plantando un árbol.</w:t>
            </w:r>
          </w:p>
        </w:tc>
      </w:tr>
      <w:tr w:rsidR="00035586" w:rsidRPr="00C662C7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092D64F5" w:rsidR="00035586" w:rsidRPr="000277C8" w:rsidRDefault="00A50266" w:rsidP="000277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Hoja, lápiz y colores.</w:t>
            </w:r>
          </w:p>
        </w:tc>
      </w:tr>
      <w:tr w:rsidR="004614F2" w:rsidRPr="00C662C7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C662C7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24B3ACF4" w:rsidR="00035586" w:rsidRPr="00C662C7" w:rsidRDefault="000277C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9</w:t>
            </w:r>
            <w:r w:rsidR="00A50266">
              <w:rPr>
                <w:rFonts w:ascii="Cambria" w:hAnsi="Cambria"/>
                <w:b/>
                <w:bCs/>
              </w:rPr>
              <w:t>5</w:t>
            </w:r>
            <w:r w:rsidR="00035586" w:rsidRPr="00C662C7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879" w:type="dxa"/>
            <w:gridSpan w:val="2"/>
          </w:tcPr>
          <w:p w14:paraId="26F4B546" w14:textId="7B8B1081" w:rsidR="00035586" w:rsidRPr="00C662C7" w:rsidRDefault="000277C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0</w:t>
            </w:r>
            <w:r w:rsidR="00035586" w:rsidRPr="00C662C7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375" w:type="dxa"/>
          </w:tcPr>
          <w:p w14:paraId="14DB1520" w14:textId="44CE664C" w:rsidR="00035586" w:rsidRPr="00C662C7" w:rsidRDefault="00A50266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5</w:t>
            </w:r>
            <w:r w:rsidR="00035586" w:rsidRPr="00C662C7">
              <w:rPr>
                <w:rFonts w:ascii="Cambria" w:hAnsi="Cambria"/>
                <w:b/>
                <w:bCs/>
              </w:rPr>
              <w:t>%</w:t>
            </w:r>
          </w:p>
        </w:tc>
      </w:tr>
      <w:tr w:rsidR="00035586" w:rsidRPr="00C662C7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ASESOR CAS</w:t>
            </w:r>
            <w:r w:rsidR="003154BA" w:rsidRPr="00C662C7">
              <w:rPr>
                <w:rFonts w:ascii="Cambria" w:hAnsi="Cambria"/>
                <w:b/>
                <w:bCs/>
              </w:rPr>
              <w:t>/ PARTICIPACIÓN ESTUDIANTIL</w:t>
            </w:r>
            <w:r w:rsidRPr="00C662C7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C662C7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1BAC275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4C2BE4C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C662C7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03C19018" w:rsidR="00035586" w:rsidRPr="000277C8" w:rsidRDefault="00A50266" w:rsidP="000277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08</w:t>
            </w:r>
            <w:r w:rsidR="000277C8">
              <w:rPr>
                <w:rFonts w:ascii="Cambria" w:hAnsi="Cambria"/>
              </w:rPr>
              <w:t>/10/2025</w:t>
            </w:r>
          </w:p>
        </w:tc>
      </w:tr>
    </w:tbl>
    <w:p w14:paraId="2CEA5E3E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2E433F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D68FBF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E9ACD3B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79B80C" w14:textId="78457A3F" w:rsidR="6C2328E2" w:rsidRPr="00C662C7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AD79CC" w14:textId="6F4AE37F" w:rsidR="6C2328E2" w:rsidRPr="00C662C7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77C83C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68370F9" w14:textId="77777777" w:rsidR="00A50266" w:rsidRDefault="00A5026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453CA99C" w14:textId="77777777" w:rsidR="00A50266" w:rsidRDefault="00A5026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3D83B70" w14:textId="77777777" w:rsidR="00A50266" w:rsidRDefault="00A5026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2A290D" w14:textId="77777777" w:rsidR="00A50266" w:rsidRDefault="00A5026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A2A6107" w14:textId="77777777" w:rsidR="00A50266" w:rsidRDefault="00A5026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EC2AB3A" w14:textId="77777777" w:rsidR="00A50266" w:rsidRDefault="00A5026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A620CA0" w14:textId="77777777" w:rsidR="00A50266" w:rsidRDefault="00A5026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FA7C94F" w14:textId="4D2FB5E6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lastRenderedPageBreak/>
        <w:t>Anexo 2:</w:t>
      </w:r>
    </w:p>
    <w:p w14:paraId="52E29A30" w14:textId="5286B503" w:rsidR="00035586" w:rsidRPr="00A50266" w:rsidRDefault="00035586" w:rsidP="00035586">
      <w:pPr>
        <w:spacing w:after="0" w:line="240" w:lineRule="auto"/>
        <w:jc w:val="center"/>
        <w:rPr>
          <w:rFonts w:ascii="Cambria" w:hAnsi="Cambria"/>
        </w:rPr>
      </w:pPr>
      <w:r w:rsidRPr="00C662C7">
        <w:rPr>
          <w:rFonts w:ascii="Cambria" w:hAnsi="Cambria"/>
          <w:b/>
          <w:bCs/>
        </w:rPr>
        <w:t>Ficha de Actividades Cumplidas – Reflexión</w:t>
      </w:r>
    </w:p>
    <w:p w14:paraId="14DB0889" w14:textId="77777777" w:rsidR="003154BA" w:rsidRPr="00A50266" w:rsidRDefault="003154BA" w:rsidP="00035586">
      <w:pPr>
        <w:spacing w:after="0" w:line="240" w:lineRule="auto"/>
        <w:jc w:val="center"/>
        <w:rPr>
          <w:rFonts w:ascii="Cambria" w:hAnsi="Cambria"/>
        </w:rPr>
      </w:pPr>
    </w:p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1395"/>
        <w:gridCol w:w="2355"/>
      </w:tblGrid>
      <w:tr w:rsidR="00035586" w:rsidRPr="00A50266" w14:paraId="775E3D48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A421002" w14:textId="77777777" w:rsidR="00035586" w:rsidRPr="00A50266" w:rsidRDefault="00035586" w:rsidP="007446CA">
            <w:pPr>
              <w:jc w:val="center"/>
              <w:rPr>
                <w:rFonts w:ascii="Cambria" w:hAnsi="Cambria" w:cstheme="minorHAnsi"/>
              </w:rPr>
            </w:pPr>
            <w:r w:rsidRPr="00A50266">
              <w:rPr>
                <w:rFonts w:ascii="Cambria" w:hAnsi="Cambria" w:cstheme="minorHAnsi"/>
              </w:rPr>
              <w:t>TÍTULO:</w:t>
            </w:r>
          </w:p>
        </w:tc>
        <w:tc>
          <w:tcPr>
            <w:tcW w:w="7444" w:type="dxa"/>
            <w:gridSpan w:val="3"/>
          </w:tcPr>
          <w:p w14:paraId="336CFE22" w14:textId="78E10ED7" w:rsidR="00035586" w:rsidRPr="00A50266" w:rsidRDefault="00A50266" w:rsidP="46166368">
            <w:pPr>
              <w:jc w:val="both"/>
              <w:rPr>
                <w:rFonts w:ascii="Cambria" w:hAnsi="Cambria"/>
              </w:rPr>
            </w:pPr>
            <w:r w:rsidRPr="00A50266">
              <w:rPr>
                <w:rFonts w:ascii="Cambria" w:hAnsi="Cambria"/>
              </w:rPr>
              <w:t>“</w:t>
            </w:r>
            <w:r w:rsidRPr="00A50266">
              <w:rPr>
                <w:rFonts w:ascii="Cambria" w:hAnsi="Cambria"/>
              </w:rPr>
              <w:t>Pichincha sembrando sueños, sembramos vida</w:t>
            </w:r>
            <w:r w:rsidRPr="00A50266">
              <w:rPr>
                <w:rFonts w:ascii="Cambria" w:hAnsi="Cambria"/>
              </w:rPr>
              <w:t>”</w:t>
            </w:r>
          </w:p>
        </w:tc>
      </w:tr>
      <w:tr w:rsidR="00035586" w:rsidRPr="00C662C7" w14:paraId="4398AA2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561F8AD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7444" w:type="dxa"/>
            <w:gridSpan w:val="3"/>
          </w:tcPr>
          <w:p w14:paraId="4A8DF910" w14:textId="388B2EBE" w:rsidR="00035586" w:rsidRPr="000277C8" w:rsidRDefault="00A50266" w:rsidP="4616636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17</w:t>
            </w:r>
            <w:r w:rsidR="000277C8">
              <w:rPr>
                <w:rFonts w:ascii="Cambria" w:hAnsi="Cambria"/>
              </w:rPr>
              <w:t>/10/2025</w:t>
            </w:r>
          </w:p>
        </w:tc>
      </w:tr>
      <w:tr w:rsidR="00035586" w:rsidRPr="00C662C7" w14:paraId="2EFB40B6" w14:textId="77777777" w:rsidTr="08902FE2">
        <w:trPr>
          <w:trHeight w:val="340"/>
          <w:jc w:val="center"/>
        </w:trPr>
        <w:tc>
          <w:tcPr>
            <w:tcW w:w="2368" w:type="dxa"/>
            <w:shd w:val="clear" w:color="auto" w:fill="002060"/>
          </w:tcPr>
          <w:p w14:paraId="52C4CE72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7444" w:type="dxa"/>
            <w:gridSpan w:val="3"/>
          </w:tcPr>
          <w:p w14:paraId="61345E79" w14:textId="04BD674F" w:rsidR="00035586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Melany </w:t>
            </w:r>
            <w:proofErr w:type="spellStart"/>
            <w:r>
              <w:rPr>
                <w:rFonts w:ascii="Cambria" w:hAnsi="Cambria" w:cstheme="minorHAnsi"/>
              </w:rPr>
              <w:t>Avila</w:t>
            </w:r>
            <w:proofErr w:type="spellEnd"/>
          </w:p>
          <w:p w14:paraId="31193461" w14:textId="77777777" w:rsidR="00035586" w:rsidRPr="00C662C7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A33FD8" w:rsidRPr="00C662C7" w14:paraId="7DC29DC1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7EE46ED" w14:textId="77777777" w:rsidR="00A33FD8" w:rsidRPr="00C662C7" w:rsidRDefault="00A33FD8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3694" w:type="dxa"/>
          </w:tcPr>
          <w:p w14:paraId="79451858" w14:textId="2B7BE1ED" w:rsidR="00A33FD8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2do IB</w:t>
            </w:r>
          </w:p>
        </w:tc>
        <w:tc>
          <w:tcPr>
            <w:tcW w:w="1395" w:type="dxa"/>
            <w:shd w:val="clear" w:color="auto" w:fill="002060"/>
          </w:tcPr>
          <w:p w14:paraId="6AC3F295" w14:textId="037750B0" w:rsidR="00A33FD8" w:rsidRPr="00C662C7" w:rsidRDefault="5AFF1FF5" w:rsidP="4DF6DB44">
            <w:pPr>
              <w:jc w:val="both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355" w:type="dxa"/>
          </w:tcPr>
          <w:p w14:paraId="0B23F6E0" w14:textId="2109D205" w:rsidR="00A33FD8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“E”</w:t>
            </w:r>
          </w:p>
        </w:tc>
      </w:tr>
      <w:tr w:rsidR="00035586" w:rsidRPr="00C662C7" w14:paraId="4F9A45B4" w14:textId="77777777" w:rsidTr="00A50266">
        <w:trPr>
          <w:trHeight w:val="621"/>
          <w:jc w:val="center"/>
        </w:trPr>
        <w:tc>
          <w:tcPr>
            <w:tcW w:w="2368" w:type="dxa"/>
            <w:shd w:val="clear" w:color="auto" w:fill="002060"/>
          </w:tcPr>
          <w:p w14:paraId="0B90BF0C" w14:textId="355881B6" w:rsidR="1091052B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215DB64" w14:textId="419CCC99" w:rsidR="1091052B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E2ADFAA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7444" w:type="dxa"/>
            <w:gridSpan w:val="3"/>
          </w:tcPr>
          <w:p w14:paraId="6D617A35" w14:textId="5B741BD9" w:rsidR="00035586" w:rsidRPr="00A50266" w:rsidRDefault="00A50266" w:rsidP="00A50266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Realización de</w:t>
            </w:r>
            <w:r>
              <w:rPr>
                <w:rFonts w:ascii="Cambria" w:hAnsi="Cambria"/>
                <w:lang w:val="es-ES"/>
              </w:rPr>
              <w:t xml:space="preserve"> un dibujo sobre una persona plantando un árbol para el programa “Pichincha sembrando sueños, sembramos vidas”.</w:t>
            </w:r>
          </w:p>
        </w:tc>
      </w:tr>
      <w:tr w:rsidR="00035586" w:rsidRPr="00C662C7" w14:paraId="6B9983DD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2E9FE584" w14:textId="59997FEC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291A53D" w14:textId="47EE26CF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6C70ED5E" w14:textId="149B73D2" w:rsidR="00035586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7444" w:type="dxa"/>
            <w:gridSpan w:val="3"/>
          </w:tcPr>
          <w:p w14:paraId="3AD3D4DA" w14:textId="1A100329" w:rsidR="00035586" w:rsidRPr="00A50266" w:rsidRDefault="00636661" w:rsidP="00A50266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Con </w:t>
            </w:r>
            <w:r w:rsidR="00A50266">
              <w:rPr>
                <w:rFonts w:ascii="Cambria" w:hAnsi="Cambria" w:cstheme="minorHAnsi"/>
              </w:rPr>
              <w:t>el dibujo que realic</w:t>
            </w:r>
            <w:r>
              <w:rPr>
                <w:rFonts w:ascii="Cambria" w:hAnsi="Cambria" w:cstheme="minorHAnsi"/>
              </w:rPr>
              <w:t>é sobre la siembra de árboles, logré concientizar a las demás personas sobre las actividades que deben realizar para contribuir al cuidado de la naturaleza. Por ello, comprendí que, realizar pequeñas buenas acciones puede ocasionar un gran y positivo cambio.</w:t>
            </w:r>
          </w:p>
        </w:tc>
      </w:tr>
      <w:tr w:rsidR="1091052B" w:rsidRPr="00C662C7" w14:paraId="226228E0" w14:textId="77777777" w:rsidTr="000277C8">
        <w:trPr>
          <w:trHeight w:val="424"/>
          <w:jc w:val="center"/>
        </w:trPr>
        <w:tc>
          <w:tcPr>
            <w:tcW w:w="2368" w:type="dxa"/>
            <w:shd w:val="clear" w:color="auto" w:fill="002060"/>
          </w:tcPr>
          <w:p w14:paraId="1430E281" w14:textId="233615D9" w:rsidR="1091052B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 xml:space="preserve">DESAFIOS QUE ENFRENTO / LECCIONES APRENDIDAS: </w:t>
            </w:r>
          </w:p>
        </w:tc>
        <w:tc>
          <w:tcPr>
            <w:tcW w:w="7444" w:type="dxa"/>
            <w:gridSpan w:val="3"/>
          </w:tcPr>
          <w:p w14:paraId="18A4C62D" w14:textId="5880BA98" w:rsidR="000277C8" w:rsidRPr="000277C8" w:rsidRDefault="000277C8" w:rsidP="000277C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 se presentó ningún desafío significativo en esta experiencia.</w:t>
            </w:r>
          </w:p>
        </w:tc>
      </w:tr>
      <w:tr w:rsidR="00035586" w:rsidRPr="00C662C7" w14:paraId="12CB9E1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5B602A" w14:textId="508BFFBA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B044FCE" w14:textId="5D3144C1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B6498DD" w14:textId="5AA410BF" w:rsidR="00035586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3"/>
          </w:tcPr>
          <w:p w14:paraId="181FB0BA" w14:textId="120260E3" w:rsidR="00766ED7" w:rsidRPr="00C662C7" w:rsidRDefault="00636661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004BA97A" wp14:editId="0E69D5B1">
                  <wp:extent cx="3112394" cy="3238295"/>
                  <wp:effectExtent l="0" t="0" r="0" b="635"/>
                  <wp:docPr id="9204308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430809" name="Imagen 92043080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32" cy="327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586" w:rsidRPr="00C662C7" w14:paraId="3A83D3B4" w14:textId="77777777" w:rsidTr="08902FE2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287CE659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5A9D9FD3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gridSpan w:val="2"/>
            <w:shd w:val="clear" w:color="auto" w:fill="002060"/>
          </w:tcPr>
          <w:p w14:paraId="6C094408" w14:textId="7E3BADC7" w:rsidR="00035586" w:rsidRPr="00C662C7" w:rsidRDefault="003154BA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035586" w:rsidRPr="00C662C7" w14:paraId="342365B1" w14:textId="77777777" w:rsidTr="08902FE2">
        <w:trPr>
          <w:trHeight w:val="323"/>
          <w:jc w:val="center"/>
        </w:trPr>
        <w:tc>
          <w:tcPr>
            <w:tcW w:w="2368" w:type="dxa"/>
            <w:vMerge/>
          </w:tcPr>
          <w:p w14:paraId="6E5D7056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7D2D7AC7" w14:textId="5695019B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54CC1BBA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35509D17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0A7521F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  <w:gridSpan w:val="2"/>
          </w:tcPr>
          <w:p w14:paraId="5E065623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C662C7" w14:paraId="0FBE2556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00FD22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3"/>
          </w:tcPr>
          <w:p w14:paraId="39FBE648" w14:textId="51F390F0" w:rsidR="00035586" w:rsidRPr="00766ED7" w:rsidRDefault="00636661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17</w:t>
            </w:r>
            <w:r w:rsidR="00766ED7">
              <w:rPr>
                <w:rFonts w:ascii="Cambria" w:hAnsi="Cambria" w:cstheme="minorHAnsi"/>
              </w:rPr>
              <w:t>/10/2025</w:t>
            </w:r>
          </w:p>
        </w:tc>
      </w:tr>
    </w:tbl>
    <w:p w14:paraId="793C262C" w14:textId="77777777" w:rsidR="007D5A0E" w:rsidRPr="007D5A0E" w:rsidRDefault="007D5A0E" w:rsidP="007D5A0E"/>
    <w:sectPr w:rsidR="007D5A0E" w:rsidRPr="007D5A0E" w:rsidSect="007D5A0E">
      <w:headerReference w:type="default" r:id="rId11"/>
      <w:footerReference w:type="default" r:id="rId12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A4A3D" w14:textId="77777777" w:rsidR="005F6217" w:rsidRPr="00C662C7" w:rsidRDefault="005F6217" w:rsidP="005C6B5B">
      <w:pPr>
        <w:spacing w:after="0" w:line="240" w:lineRule="auto"/>
      </w:pPr>
      <w:r w:rsidRPr="00C662C7">
        <w:separator/>
      </w:r>
    </w:p>
  </w:endnote>
  <w:endnote w:type="continuationSeparator" w:id="0">
    <w:p w14:paraId="07F03E17" w14:textId="77777777" w:rsidR="005F6217" w:rsidRPr="00C662C7" w:rsidRDefault="005F6217" w:rsidP="005C6B5B">
      <w:pPr>
        <w:spacing w:after="0" w:line="240" w:lineRule="auto"/>
      </w:pPr>
      <w:r w:rsidRPr="00C662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:rsidRPr="00C662C7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Pr="00C662C7" w:rsidRDefault="3A6E5BCC" w:rsidP="3A6E5BCC">
          <w:pPr>
            <w:pStyle w:val="Encabezado"/>
            <w:ind w:left="-115"/>
            <w:rPr>
              <w:lang w:val="es-ES"/>
            </w:rPr>
          </w:pPr>
        </w:p>
      </w:tc>
      <w:tc>
        <w:tcPr>
          <w:tcW w:w="2830" w:type="dxa"/>
        </w:tcPr>
        <w:p w14:paraId="5E7D6061" w14:textId="5D85AE9F" w:rsidR="3A6E5BCC" w:rsidRPr="00C662C7" w:rsidRDefault="3A6E5BCC" w:rsidP="3A6E5BCC">
          <w:pPr>
            <w:pStyle w:val="Encabezado"/>
            <w:jc w:val="center"/>
            <w:rPr>
              <w:lang w:val="es-ES"/>
            </w:rPr>
          </w:pPr>
        </w:p>
      </w:tc>
      <w:tc>
        <w:tcPr>
          <w:tcW w:w="2830" w:type="dxa"/>
        </w:tcPr>
        <w:p w14:paraId="754C091A" w14:textId="4257B825" w:rsidR="3A6E5BCC" w:rsidRPr="00C662C7" w:rsidRDefault="3A6E5BCC" w:rsidP="3A6E5BCC">
          <w:pPr>
            <w:pStyle w:val="Encabezado"/>
            <w:ind w:right="-115"/>
            <w:jc w:val="right"/>
            <w:rPr>
              <w:lang w:val="es-ES"/>
            </w:rPr>
          </w:pPr>
        </w:p>
      </w:tc>
    </w:tr>
  </w:tbl>
  <w:p w14:paraId="7851B1CE" w14:textId="3BE6623D" w:rsidR="3A6E5BCC" w:rsidRPr="00C662C7" w:rsidRDefault="3A6E5BCC" w:rsidP="3A6E5BCC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6615E" w14:textId="77777777" w:rsidR="005F6217" w:rsidRPr="00C662C7" w:rsidRDefault="005F6217" w:rsidP="005C6B5B">
      <w:pPr>
        <w:spacing w:after="0" w:line="240" w:lineRule="auto"/>
      </w:pPr>
      <w:r w:rsidRPr="00C662C7">
        <w:separator/>
      </w:r>
    </w:p>
  </w:footnote>
  <w:footnote w:type="continuationSeparator" w:id="0">
    <w:p w14:paraId="728849BE" w14:textId="77777777" w:rsidR="005F6217" w:rsidRPr="00C662C7" w:rsidRDefault="005F6217" w:rsidP="005C6B5B">
      <w:pPr>
        <w:spacing w:after="0" w:line="240" w:lineRule="auto"/>
      </w:pPr>
      <w:r w:rsidRPr="00C662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1C70" w14:textId="77777777" w:rsidR="005C6B5B" w:rsidRPr="00C662C7" w:rsidRDefault="00BC641F" w:rsidP="00B82565">
    <w:pPr>
      <w:pStyle w:val="Encabezado"/>
      <w:tabs>
        <w:tab w:val="clear" w:pos="4252"/>
        <w:tab w:val="clear" w:pos="8504"/>
        <w:tab w:val="left" w:pos="3374"/>
      </w:tabs>
      <w:rPr>
        <w:lang w:val="es-ES"/>
      </w:rPr>
    </w:pPr>
    <w:r w:rsidRPr="00C662C7"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 w:rsidRPr="00C662C7">
      <w:rPr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424611"/>
    <w:multiLevelType w:val="hybridMultilevel"/>
    <w:tmpl w:val="82FC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61CEC"/>
    <w:multiLevelType w:val="hybridMultilevel"/>
    <w:tmpl w:val="8AB8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1274E2"/>
    <w:multiLevelType w:val="hybridMultilevel"/>
    <w:tmpl w:val="B7F8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193352">
    <w:abstractNumId w:val="0"/>
  </w:num>
  <w:num w:numId="2" w16cid:durableId="1307782322">
    <w:abstractNumId w:val="1"/>
  </w:num>
  <w:num w:numId="3" w16cid:durableId="116994374">
    <w:abstractNumId w:val="3"/>
  </w:num>
  <w:num w:numId="4" w16cid:durableId="44716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277C8"/>
    <w:rsid w:val="00035586"/>
    <w:rsid w:val="0006213E"/>
    <w:rsid w:val="000E0087"/>
    <w:rsid w:val="001D4385"/>
    <w:rsid w:val="00234D0F"/>
    <w:rsid w:val="00271FCC"/>
    <w:rsid w:val="002A2EA4"/>
    <w:rsid w:val="002F41CE"/>
    <w:rsid w:val="003154BA"/>
    <w:rsid w:val="0036324E"/>
    <w:rsid w:val="003E4506"/>
    <w:rsid w:val="00417A20"/>
    <w:rsid w:val="004614F2"/>
    <w:rsid w:val="00504921"/>
    <w:rsid w:val="005C6B5B"/>
    <w:rsid w:val="005F6217"/>
    <w:rsid w:val="00636661"/>
    <w:rsid w:val="00637757"/>
    <w:rsid w:val="006D55D4"/>
    <w:rsid w:val="00766ED7"/>
    <w:rsid w:val="00767320"/>
    <w:rsid w:val="007D5A0E"/>
    <w:rsid w:val="00A33FD8"/>
    <w:rsid w:val="00A50266"/>
    <w:rsid w:val="00B138B5"/>
    <w:rsid w:val="00B255E8"/>
    <w:rsid w:val="00B82565"/>
    <w:rsid w:val="00BC641F"/>
    <w:rsid w:val="00C55132"/>
    <w:rsid w:val="00C662C7"/>
    <w:rsid w:val="00E05C8C"/>
    <w:rsid w:val="00E75655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7C8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3.xml><?xml version="1.0" encoding="utf-8"?>
<ds:datastoreItem xmlns:ds="http://schemas.openxmlformats.org/officeDocument/2006/customXml" ds:itemID="{2A7654F8-E3DA-4411-8B8D-6183C7E6C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3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abc def</cp:lastModifiedBy>
  <cp:revision>2</cp:revision>
  <dcterms:created xsi:type="dcterms:W3CDTF">2025-11-14T00:41:00Z</dcterms:created>
  <dcterms:modified xsi:type="dcterms:W3CDTF">2025-11-14T00:41:00Z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</Properties>
</file>