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A47E5" w14:textId="77777777" w:rsidR="000E0087" w:rsidRPr="00A26490" w:rsidRDefault="000E0087" w:rsidP="007D5A0E">
      <w:pPr>
        <w:rPr>
          <w:b/>
          <w:bCs/>
        </w:rPr>
      </w:pPr>
    </w:p>
    <w:p w14:paraId="4D06477D" w14:textId="47C861ED" w:rsidR="00A26490" w:rsidRPr="00A26490" w:rsidRDefault="00A26490" w:rsidP="00A26490">
      <w:pPr>
        <w:jc w:val="center"/>
        <w:rPr>
          <w:rFonts w:ascii="Cambria" w:hAnsi="Cambria"/>
          <w:b/>
          <w:bCs/>
        </w:rPr>
      </w:pPr>
      <w:r w:rsidRPr="00A26490">
        <w:rPr>
          <w:rFonts w:ascii="Cambria" w:hAnsi="Cambria"/>
          <w:b/>
          <w:bCs/>
        </w:rPr>
        <w:t xml:space="preserve">PLANIFICACIÓN PARA CAPACITACIÓN AL PERSONAL DE </w:t>
      </w:r>
      <w:r w:rsidR="00227DA1">
        <w:rPr>
          <w:rFonts w:ascii="Cambria" w:hAnsi="Cambria"/>
          <w:b/>
          <w:bCs/>
        </w:rPr>
        <w:t>TRANSPORTE</w:t>
      </w:r>
    </w:p>
    <w:p w14:paraId="04F161C0" w14:textId="77777777" w:rsidR="00A26490" w:rsidRPr="00A26490" w:rsidRDefault="00A26490" w:rsidP="00A26490">
      <w:pPr>
        <w:rPr>
          <w:b/>
          <w:bCs/>
        </w:rPr>
      </w:pPr>
    </w:p>
    <w:p w14:paraId="3B3FC656" w14:textId="61BBB0CF" w:rsidR="00A26490" w:rsidRPr="00227DA1" w:rsidRDefault="00A26490" w:rsidP="00A26490">
      <w:r w:rsidRPr="00A26490">
        <w:rPr>
          <w:b/>
          <w:bCs/>
        </w:rPr>
        <w:t>Nombre del proyecto:</w:t>
      </w:r>
      <w:r w:rsidR="00227DA1">
        <w:rPr>
          <w:b/>
          <w:bCs/>
        </w:rPr>
        <w:t xml:space="preserve"> </w:t>
      </w:r>
      <w:r w:rsidR="00227DA1" w:rsidRPr="00227DA1">
        <w:t>Viaja con UBI+</w:t>
      </w:r>
    </w:p>
    <w:p w14:paraId="18CC60E8" w14:textId="77777777" w:rsidR="00A26490" w:rsidRPr="00A26490" w:rsidRDefault="00A26490" w:rsidP="00A26490">
      <w:pPr>
        <w:rPr>
          <w:b/>
          <w:bCs/>
        </w:rPr>
      </w:pPr>
    </w:p>
    <w:p w14:paraId="06FE4A63" w14:textId="6F52CF2A" w:rsidR="00A26490" w:rsidRPr="00A26490" w:rsidRDefault="00A26490" w:rsidP="00A26490">
      <w:pPr>
        <w:rPr>
          <w:b/>
          <w:bCs/>
        </w:rPr>
      </w:pPr>
      <w:r w:rsidRPr="00A26490">
        <w:rPr>
          <w:b/>
          <w:bCs/>
        </w:rPr>
        <w:t xml:space="preserve">Estudiantes responsables: </w:t>
      </w:r>
      <w:r w:rsidR="00762625">
        <w:t>Priscila Marca, Danna Gualotuña</w:t>
      </w:r>
      <w:r w:rsidR="00227DA1">
        <w:t xml:space="preserve">, </w:t>
      </w:r>
      <w:r w:rsidR="00762625">
        <w:t>Ana Gualle</w:t>
      </w:r>
      <w:r w:rsidR="00227DA1">
        <w:t xml:space="preserve">, Melany Avila, Francisco López, Emily Guato, </w:t>
      </w:r>
      <w:proofErr w:type="spellStart"/>
      <w:r w:rsidR="00227DA1">
        <w:t>Liha</w:t>
      </w:r>
      <w:proofErr w:type="spellEnd"/>
      <w:r w:rsidR="00227DA1">
        <w:t xml:space="preserve"> Delgado, Bryan </w:t>
      </w:r>
      <w:proofErr w:type="spellStart"/>
      <w:r w:rsidR="00227DA1">
        <w:t>Caisatoa</w:t>
      </w:r>
      <w:proofErr w:type="spellEnd"/>
      <w:r w:rsidR="00227DA1">
        <w:t>, Valery Panimbosa.</w:t>
      </w:r>
    </w:p>
    <w:p w14:paraId="647871BC" w14:textId="77777777" w:rsidR="00A26490" w:rsidRPr="00A26490" w:rsidRDefault="00A26490" w:rsidP="00A26490">
      <w:pPr>
        <w:rPr>
          <w:b/>
          <w:bCs/>
        </w:rPr>
      </w:pPr>
    </w:p>
    <w:p w14:paraId="2D1D146A" w14:textId="3AB20D34" w:rsidR="00A26490" w:rsidRDefault="00A26490" w:rsidP="00A26490">
      <w:r w:rsidRPr="00A26490">
        <w:rPr>
          <w:b/>
          <w:bCs/>
        </w:rPr>
        <w:t xml:space="preserve">Objetivo general: </w:t>
      </w:r>
      <w:r w:rsidR="002920B1">
        <w:t>C</w:t>
      </w:r>
      <w:r w:rsidR="00762625">
        <w:t>apacitar al persona</w:t>
      </w:r>
      <w:r w:rsidR="00E82EFF">
        <w:t>l</w:t>
      </w:r>
      <w:r w:rsidR="00762625">
        <w:t xml:space="preserve"> </w:t>
      </w:r>
      <w:r w:rsidR="00BE7102">
        <w:t xml:space="preserve">de transporte acerca del uso de una aplicación creada por </w:t>
      </w:r>
      <w:r w:rsidR="00E82EFF">
        <w:t>el grupo</w:t>
      </w:r>
      <w:r w:rsidR="00BE7102">
        <w:t>.</w:t>
      </w:r>
    </w:p>
    <w:p w14:paraId="212D3205" w14:textId="77777777" w:rsidR="00762625" w:rsidRPr="00A26490" w:rsidRDefault="00762625" w:rsidP="00A26490"/>
    <w:p w14:paraId="4FA4EDEA" w14:textId="77777777" w:rsidR="00A26490" w:rsidRPr="00A26490" w:rsidRDefault="00A26490" w:rsidP="00A26490">
      <w:pPr>
        <w:rPr>
          <w:b/>
          <w:bCs/>
        </w:rPr>
      </w:pPr>
    </w:p>
    <w:p w14:paraId="054807D2" w14:textId="77777777" w:rsidR="00A26490" w:rsidRPr="00A26490" w:rsidRDefault="00A26490" w:rsidP="00A26490">
      <w:pPr>
        <w:rPr>
          <w:b/>
          <w:bCs/>
        </w:rPr>
      </w:pPr>
      <w:r w:rsidRPr="00A26490">
        <w:rPr>
          <w:b/>
          <w:bCs/>
        </w:rPr>
        <w:t>Objetivos específicos:</w:t>
      </w:r>
    </w:p>
    <w:p w14:paraId="3760C6A7" w14:textId="3D6E0762" w:rsidR="00A26490" w:rsidRPr="00BE7102" w:rsidRDefault="00BE7102" w:rsidP="00BE7102">
      <w:pPr>
        <w:pStyle w:val="Prrafodelista"/>
        <w:numPr>
          <w:ilvl w:val="0"/>
          <w:numId w:val="4"/>
        </w:numPr>
      </w:pPr>
      <w:r w:rsidRPr="00BE7102">
        <w:t>P</w:t>
      </w:r>
      <w:r w:rsidR="00762625" w:rsidRPr="00BE7102">
        <w:t xml:space="preserve">roporcionar conocimientos necesarios y útiles sobre las herramientas tecnologías </w:t>
      </w:r>
      <w:r w:rsidRPr="00BE7102">
        <w:t>enfocándose</w:t>
      </w:r>
      <w:r w:rsidR="00762625" w:rsidRPr="00BE7102">
        <w:t xml:space="preserve"> en su funcionamiento y beneficios</w:t>
      </w:r>
    </w:p>
    <w:p w14:paraId="0898586B" w14:textId="3B16E907" w:rsidR="00A26490" w:rsidRPr="00BE7102" w:rsidRDefault="00E82EFF" w:rsidP="00BE7102">
      <w:pPr>
        <w:pStyle w:val="Prrafodelista"/>
        <w:numPr>
          <w:ilvl w:val="0"/>
          <w:numId w:val="4"/>
        </w:numPr>
      </w:pPr>
      <w:r>
        <w:t>I</w:t>
      </w:r>
      <w:r w:rsidR="00762625" w:rsidRPr="00BE7102">
        <w:t xml:space="preserve">nstruir acerca del uso de aplicaciones y plataformas que faciliten la </w:t>
      </w:r>
      <w:r w:rsidR="00BE7102" w:rsidRPr="00BE7102">
        <w:t>organización</w:t>
      </w:r>
    </w:p>
    <w:p w14:paraId="7E67789E" w14:textId="029CC02B" w:rsidR="00BE7102" w:rsidRPr="00BE7102" w:rsidRDefault="00BE7102" w:rsidP="00BE7102">
      <w:pPr>
        <w:pStyle w:val="Prrafodelista"/>
        <w:numPr>
          <w:ilvl w:val="0"/>
          <w:numId w:val="4"/>
        </w:numPr>
      </w:pPr>
      <w:r w:rsidRPr="00BE7102">
        <w:t>Crear una aplicación que permita una buena organización, y registro de sus pasajeros</w:t>
      </w:r>
      <w:r>
        <w:t>, con un seguimiento de cada bus para que los padres de familia conozcan la ubicación de sus hijos.</w:t>
      </w:r>
    </w:p>
    <w:p w14:paraId="1A0480A0" w14:textId="3DBFB4BE" w:rsidR="00A26490" w:rsidRDefault="00A26490" w:rsidP="00A26490">
      <w:proofErr w:type="gramStart"/>
      <w:r w:rsidRPr="00A26490">
        <w:rPr>
          <w:b/>
          <w:bCs/>
        </w:rPr>
        <w:t>Temas a tratar</w:t>
      </w:r>
      <w:proofErr w:type="gramEnd"/>
      <w:r w:rsidRPr="00A26490">
        <w:rPr>
          <w:b/>
          <w:bCs/>
        </w:rPr>
        <w:t xml:space="preserve"> en la capacitación:</w:t>
      </w:r>
      <w:r>
        <w:rPr>
          <w:b/>
          <w:bCs/>
        </w:rPr>
        <w:t xml:space="preserve"> </w:t>
      </w:r>
    </w:p>
    <w:p w14:paraId="6B746611" w14:textId="15CDEA70" w:rsidR="00E82EFF" w:rsidRPr="00E82EFF" w:rsidRDefault="00E82EFF" w:rsidP="00E82EFF">
      <w:pPr>
        <w:pStyle w:val="Prrafodelista"/>
        <w:numPr>
          <w:ilvl w:val="0"/>
          <w:numId w:val="5"/>
        </w:numPr>
        <w:rPr>
          <w:b/>
          <w:bCs/>
        </w:rPr>
      </w:pPr>
      <w:r>
        <w:t>Uso correcto de la aplicación.</w:t>
      </w:r>
    </w:p>
    <w:p w14:paraId="6378549F" w14:textId="43F47F8C" w:rsidR="00E82EFF" w:rsidRPr="00E82EFF" w:rsidRDefault="00E82EFF" w:rsidP="00E82EFF">
      <w:pPr>
        <w:pStyle w:val="Prrafodelista"/>
        <w:numPr>
          <w:ilvl w:val="0"/>
          <w:numId w:val="5"/>
        </w:numPr>
        <w:rPr>
          <w:b/>
          <w:bCs/>
        </w:rPr>
      </w:pPr>
      <w:r>
        <w:t>Maneras de tener una mejor organización y registro.</w:t>
      </w:r>
    </w:p>
    <w:p w14:paraId="441F8DA9" w14:textId="1BAFD7BF" w:rsidR="00E82EFF" w:rsidRPr="00E82EFF" w:rsidRDefault="00E82EFF" w:rsidP="00E82EFF">
      <w:pPr>
        <w:pStyle w:val="Prrafodelista"/>
        <w:numPr>
          <w:ilvl w:val="0"/>
          <w:numId w:val="5"/>
        </w:numPr>
        <w:rPr>
          <w:b/>
          <w:bCs/>
        </w:rPr>
      </w:pPr>
      <w:r>
        <w:t>Impactos del uso de la aplicación en la comunidad educativa.</w:t>
      </w:r>
    </w:p>
    <w:p w14:paraId="39C74222" w14:textId="77777777" w:rsidR="00A26490" w:rsidRDefault="00A26490" w:rsidP="00A26490"/>
    <w:p w14:paraId="4F2562D4" w14:textId="2B4E414E" w:rsidR="00A26490" w:rsidRDefault="00A26490" w:rsidP="00A26490">
      <w:r w:rsidRPr="00A26490">
        <w:rPr>
          <w:b/>
          <w:bCs/>
        </w:rPr>
        <w:t>Público objetivo:</w:t>
      </w:r>
      <w:r>
        <w:rPr>
          <w:b/>
          <w:bCs/>
        </w:rPr>
        <w:t xml:space="preserve"> </w:t>
      </w:r>
      <w:r w:rsidR="002920B1">
        <w:t>Transportistas de la unidad educativa La Salle Conocoto.</w:t>
      </w:r>
    </w:p>
    <w:p w14:paraId="684D472A" w14:textId="77777777" w:rsidR="00A26490" w:rsidRDefault="00A26490" w:rsidP="00A26490"/>
    <w:p w14:paraId="365DE0F1" w14:textId="652C20B5" w:rsidR="00A26490" w:rsidRDefault="00A26490" w:rsidP="00A26490">
      <w:pPr>
        <w:rPr>
          <w:b/>
          <w:bCs/>
        </w:rPr>
      </w:pPr>
      <w:r w:rsidRPr="00A26490">
        <w:rPr>
          <w:b/>
          <w:bCs/>
        </w:rPr>
        <w:t>Metodología de trabajo:</w:t>
      </w:r>
      <w:r>
        <w:rPr>
          <w:b/>
          <w:bCs/>
        </w:rPr>
        <w:t xml:space="preserve"> </w:t>
      </w:r>
    </w:p>
    <w:p w14:paraId="66E354C1" w14:textId="731255D7" w:rsidR="00BE7102" w:rsidRDefault="00BE7102" w:rsidP="00BE7102">
      <w:pPr>
        <w:pStyle w:val="Prrafodelista"/>
        <w:numPr>
          <w:ilvl w:val="0"/>
          <w:numId w:val="2"/>
        </w:numPr>
      </w:pPr>
      <w:r>
        <w:t>Encuesta para conocer a aquellos usuarios IOS y Android, problemas con la organización o registro de viaje y la ruta que se sigue.</w:t>
      </w:r>
    </w:p>
    <w:p w14:paraId="415FA18C" w14:textId="63E21A60" w:rsidR="00762625" w:rsidRDefault="00BE7102" w:rsidP="00762625">
      <w:pPr>
        <w:pStyle w:val="Prrafodelista"/>
        <w:numPr>
          <w:ilvl w:val="0"/>
          <w:numId w:val="2"/>
        </w:numPr>
      </w:pPr>
      <w:r>
        <w:t>E</w:t>
      </w:r>
      <w:r w:rsidR="00762625">
        <w:t xml:space="preserve">mpezar con una breve explicación sobre </w:t>
      </w:r>
      <w:r>
        <w:t xml:space="preserve">UBI+ </w:t>
      </w:r>
      <w:r w:rsidR="00762625">
        <w:t xml:space="preserve">y como beneficia la </w:t>
      </w:r>
      <w:r>
        <w:t>organización que ayuda tanto a padres de familia como a transportistas.</w:t>
      </w:r>
    </w:p>
    <w:p w14:paraId="335BA2D7" w14:textId="0FD2CE53" w:rsidR="00762625" w:rsidRDefault="00762625" w:rsidP="00762625">
      <w:pPr>
        <w:pStyle w:val="Prrafodelista"/>
        <w:numPr>
          <w:ilvl w:val="0"/>
          <w:numId w:val="2"/>
        </w:numPr>
      </w:pPr>
      <w:r>
        <w:t xml:space="preserve">Realizar una demostración en vivo mostrando paso a paso </w:t>
      </w:r>
      <w:r w:rsidR="00BE7102">
        <w:t>de cómo funciona la aplicación.</w:t>
      </w:r>
    </w:p>
    <w:p w14:paraId="4A8B469B" w14:textId="7B94F324" w:rsidR="00A26490" w:rsidRDefault="00D70835" w:rsidP="00A26490">
      <w:pPr>
        <w:pStyle w:val="Prrafodelista"/>
        <w:numPr>
          <w:ilvl w:val="0"/>
          <w:numId w:val="2"/>
        </w:numPr>
      </w:pPr>
      <w:r>
        <w:t xml:space="preserve">Retroalimentación </w:t>
      </w:r>
      <w:r w:rsidR="00BE7102">
        <w:t>individual de apoyo para resolver cualquier dificultad que surja.</w:t>
      </w:r>
    </w:p>
    <w:p w14:paraId="7BD1E321" w14:textId="137FB298" w:rsidR="00A26490" w:rsidRDefault="00A26490" w:rsidP="00A26490">
      <w:r w:rsidRPr="00A26490">
        <w:rPr>
          <w:b/>
          <w:bCs/>
        </w:rPr>
        <w:lastRenderedPageBreak/>
        <w:t>Recursos necesarios:</w:t>
      </w:r>
      <w:r w:rsidR="00227DA1">
        <w:rPr>
          <w:b/>
          <w:bCs/>
        </w:rPr>
        <w:t xml:space="preserve"> </w:t>
      </w:r>
      <w:r w:rsidR="00227DA1" w:rsidRPr="00227DA1">
        <w:t>D</w:t>
      </w:r>
      <w:r w:rsidR="00762625">
        <w:t>ispositivos móviles con acceso a internet, pantalla para mostrar presentaciones o tutoriales</w:t>
      </w:r>
      <w:r w:rsidR="00E82EFF">
        <w:t>,</w:t>
      </w:r>
      <w:r w:rsidR="00762625">
        <w:t xml:space="preserve"> además es necesaria una conexión a internet estable, por otro </w:t>
      </w:r>
      <w:r w:rsidR="00E82EFF">
        <w:t>lado,</w:t>
      </w:r>
      <w:r w:rsidR="00762625">
        <w:t xml:space="preserve"> el uso de presentaciones en </w:t>
      </w:r>
      <w:r w:rsidR="00227DA1">
        <w:t>PowerPoint</w:t>
      </w:r>
      <w:r w:rsidR="00762625">
        <w:t xml:space="preserve"> con contenido visual </w:t>
      </w:r>
      <w:r w:rsidR="00227DA1">
        <w:t>permita</w:t>
      </w:r>
      <w:r w:rsidR="00762625">
        <w:t xml:space="preserve"> </w:t>
      </w:r>
      <w:r w:rsidR="00E82EFF">
        <w:t>un mejor entendimiento</w:t>
      </w:r>
      <w:r w:rsidR="00762625">
        <w:t xml:space="preserve">, además de </w:t>
      </w:r>
      <w:r w:rsidR="00227DA1">
        <w:t>guías</w:t>
      </w:r>
      <w:r w:rsidR="00762625">
        <w:t xml:space="preserve"> escritas de paso a paso de como usar estas herramientas tecnológicas. </w:t>
      </w:r>
      <w:r w:rsidR="00227DA1">
        <w:t>Y</w:t>
      </w:r>
      <w:r w:rsidR="00762625">
        <w:t xml:space="preserve"> espacio adecuado con una sala amplia con asientos</w:t>
      </w:r>
      <w:r w:rsidR="00227DA1">
        <w:t>.</w:t>
      </w:r>
    </w:p>
    <w:p w14:paraId="3E0370AF" w14:textId="69A73BCE" w:rsidR="00A26490" w:rsidRPr="00A26490" w:rsidRDefault="00A26490" w:rsidP="00A26490">
      <w:pPr>
        <w:rPr>
          <w:b/>
          <w:bCs/>
        </w:rPr>
      </w:pPr>
      <w:r w:rsidRPr="00A26490">
        <w:rPr>
          <w:b/>
          <w:bCs/>
        </w:rPr>
        <w:t>Cronograma de actividades:</w:t>
      </w:r>
      <w:r>
        <w:rPr>
          <w:b/>
          <w:bCs/>
        </w:rPr>
        <w:t xml:space="preserve"> </w:t>
      </w:r>
      <w:r w:rsidRPr="00A26490">
        <w:t>Desde la planificación – hasta la fecha de capacitación.</w:t>
      </w:r>
    </w:p>
    <w:p w14:paraId="1D50DBC1" w14:textId="7430EF61" w:rsidR="00E82EFF" w:rsidRDefault="00E82EFF" w:rsidP="00E82EFF">
      <w:pPr>
        <w:pStyle w:val="Prrafodelista"/>
        <w:numPr>
          <w:ilvl w:val="0"/>
          <w:numId w:val="6"/>
        </w:numPr>
      </w:pPr>
      <w:r>
        <w:t>Solicitud de datos referentes a los transportes escolares.</w:t>
      </w:r>
    </w:p>
    <w:p w14:paraId="0F3E8E49" w14:textId="1D74F2A9" w:rsidR="00A26490" w:rsidRDefault="00E82EFF" w:rsidP="00E82EFF">
      <w:pPr>
        <w:pStyle w:val="Prrafodelista"/>
        <w:numPr>
          <w:ilvl w:val="0"/>
          <w:numId w:val="6"/>
        </w:numPr>
      </w:pPr>
      <w:r>
        <w:t xml:space="preserve">Realización de la encuesta en Google </w:t>
      </w:r>
      <w:proofErr w:type="spellStart"/>
      <w:r>
        <w:t>Forms</w:t>
      </w:r>
      <w:proofErr w:type="spellEnd"/>
      <w:r>
        <w:t>.</w:t>
      </w:r>
    </w:p>
    <w:p w14:paraId="3F031168" w14:textId="21C8F369" w:rsidR="00E82EFF" w:rsidRDefault="00E82EFF" w:rsidP="00E82EFF">
      <w:pPr>
        <w:pStyle w:val="Prrafodelista"/>
        <w:numPr>
          <w:ilvl w:val="0"/>
          <w:numId w:val="6"/>
        </w:numPr>
      </w:pPr>
      <w:r>
        <w:t>Realización de la base de datos para la aplicación.</w:t>
      </w:r>
    </w:p>
    <w:p w14:paraId="65364DE6" w14:textId="5F6DDD69" w:rsidR="00E82EFF" w:rsidRDefault="00E82EFF" w:rsidP="00E82EFF">
      <w:pPr>
        <w:pStyle w:val="Prrafodelista"/>
        <w:numPr>
          <w:ilvl w:val="0"/>
          <w:numId w:val="6"/>
        </w:numPr>
      </w:pPr>
      <w:r>
        <w:t>Realización de la aplicación.</w:t>
      </w:r>
    </w:p>
    <w:p w14:paraId="088BE4ED" w14:textId="21742052" w:rsidR="00E82EFF" w:rsidRDefault="00E82EFF" w:rsidP="00E82EFF">
      <w:pPr>
        <w:pStyle w:val="Prrafodelista"/>
        <w:numPr>
          <w:ilvl w:val="0"/>
          <w:numId w:val="6"/>
        </w:numPr>
      </w:pPr>
      <w:r>
        <w:t>Realización de la capacitación.</w:t>
      </w:r>
    </w:p>
    <w:p w14:paraId="06A54D63" w14:textId="7C14D72D" w:rsidR="00A26490" w:rsidRDefault="00A26490" w:rsidP="002920B1">
      <w:r w:rsidRPr="00A26490">
        <w:rPr>
          <w:b/>
          <w:bCs/>
        </w:rPr>
        <w:t>Evaluación del impacto</w:t>
      </w:r>
      <w:r w:rsidRPr="00A26490">
        <w:t>:</w:t>
      </w:r>
      <w:r>
        <w:t xml:space="preserve"> </w:t>
      </w:r>
      <w:r w:rsidR="00E82EFF">
        <w:t>Esta aplicación tendría un impacto positivo en la institución educativa, puesto que con ella se lograría una mejor organización en cuanto a los transportes, además, se tendría un mayor control sobre los registros y rutas que se tiene, algo que podría resultar muy beneficioso tanto para el personal de la institución, como para los padres de familia.</w:t>
      </w:r>
    </w:p>
    <w:p w14:paraId="7AA0623F" w14:textId="74E0D396" w:rsidR="007D5A0E" w:rsidRPr="007D5A0E" w:rsidRDefault="00A26490" w:rsidP="007D5A0E">
      <w:r w:rsidRPr="00A26490">
        <w:rPr>
          <w:b/>
          <w:bCs/>
        </w:rPr>
        <w:t>Reflexión esperada:</w:t>
      </w:r>
      <w:r>
        <w:rPr>
          <w:b/>
          <w:bCs/>
        </w:rPr>
        <w:t xml:space="preserve"> </w:t>
      </w:r>
      <w:r w:rsidR="00E82EFF">
        <w:t>Se espera</w:t>
      </w:r>
      <w:r w:rsidR="002920B1">
        <w:t xml:space="preserve"> aprender más sobre la labor logística que realizan los transportistas de la institución</w:t>
      </w:r>
      <w:r w:rsidR="00E82EFF">
        <w:t xml:space="preserve"> y brindarles una herramienta útil para su trabajo.</w:t>
      </w:r>
    </w:p>
    <w:sectPr w:rsidR="007D5A0E" w:rsidRPr="007D5A0E" w:rsidSect="00EB17FF">
      <w:headerReference w:type="default" r:id="rId10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52B04" w14:textId="77777777" w:rsidR="00B73CA3" w:rsidRDefault="00B73CA3" w:rsidP="005C6B5B">
      <w:pPr>
        <w:spacing w:after="0" w:line="240" w:lineRule="auto"/>
      </w:pPr>
      <w:r>
        <w:separator/>
      </w:r>
    </w:p>
  </w:endnote>
  <w:endnote w:type="continuationSeparator" w:id="0">
    <w:p w14:paraId="0678F846" w14:textId="77777777" w:rsidR="00B73CA3" w:rsidRDefault="00B73CA3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307A1" w14:textId="77777777" w:rsidR="00B73CA3" w:rsidRDefault="00B73CA3" w:rsidP="005C6B5B">
      <w:pPr>
        <w:spacing w:after="0" w:line="240" w:lineRule="auto"/>
      </w:pPr>
      <w:r>
        <w:separator/>
      </w:r>
    </w:p>
  </w:footnote>
  <w:footnote w:type="continuationSeparator" w:id="0">
    <w:p w14:paraId="063458EB" w14:textId="77777777" w:rsidR="00B73CA3" w:rsidRDefault="00B73CA3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F61F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C2B386" wp14:editId="136DF4B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81573"/>
    <w:multiLevelType w:val="hybridMultilevel"/>
    <w:tmpl w:val="43685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A2788"/>
    <w:multiLevelType w:val="hybridMultilevel"/>
    <w:tmpl w:val="42C87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C0CE1"/>
    <w:multiLevelType w:val="hybridMultilevel"/>
    <w:tmpl w:val="93165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C0812"/>
    <w:multiLevelType w:val="hybridMultilevel"/>
    <w:tmpl w:val="22C0A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544D89"/>
    <w:multiLevelType w:val="hybridMultilevel"/>
    <w:tmpl w:val="7FB4B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412364">
    <w:abstractNumId w:val="4"/>
  </w:num>
  <w:num w:numId="2" w16cid:durableId="1055471086">
    <w:abstractNumId w:val="1"/>
  </w:num>
  <w:num w:numId="3" w16cid:durableId="986282485">
    <w:abstractNumId w:val="0"/>
  </w:num>
  <w:num w:numId="4" w16cid:durableId="873159321">
    <w:abstractNumId w:val="3"/>
  </w:num>
  <w:num w:numId="5" w16cid:durableId="1912812976">
    <w:abstractNumId w:val="5"/>
  </w:num>
  <w:num w:numId="6" w16cid:durableId="1917664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90"/>
    <w:rsid w:val="00004C3C"/>
    <w:rsid w:val="0006213E"/>
    <w:rsid w:val="000E0087"/>
    <w:rsid w:val="00227DA1"/>
    <w:rsid w:val="00234D0F"/>
    <w:rsid w:val="00271FCC"/>
    <w:rsid w:val="002920B1"/>
    <w:rsid w:val="00296CB7"/>
    <w:rsid w:val="002A2EA4"/>
    <w:rsid w:val="002F41CE"/>
    <w:rsid w:val="00304B65"/>
    <w:rsid w:val="0036324E"/>
    <w:rsid w:val="003E4506"/>
    <w:rsid w:val="00417A20"/>
    <w:rsid w:val="004D2816"/>
    <w:rsid w:val="00504921"/>
    <w:rsid w:val="005C6B5B"/>
    <w:rsid w:val="00674741"/>
    <w:rsid w:val="006D55D4"/>
    <w:rsid w:val="00762625"/>
    <w:rsid w:val="007D5A0E"/>
    <w:rsid w:val="00A26490"/>
    <w:rsid w:val="00B255E8"/>
    <w:rsid w:val="00B73CA3"/>
    <w:rsid w:val="00B82565"/>
    <w:rsid w:val="00BC37C5"/>
    <w:rsid w:val="00BC641F"/>
    <w:rsid w:val="00BE7102"/>
    <w:rsid w:val="00BF665B"/>
    <w:rsid w:val="00C36B99"/>
    <w:rsid w:val="00C55132"/>
    <w:rsid w:val="00D172F6"/>
    <w:rsid w:val="00D70835"/>
    <w:rsid w:val="00DC5430"/>
    <w:rsid w:val="00E05C8C"/>
    <w:rsid w:val="00E82EFF"/>
    <w:rsid w:val="00EB17FF"/>
    <w:rsid w:val="00EB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1F680"/>
  <w15:chartTrackingRefBased/>
  <w15:docId w15:val="{9AA8089C-D4CD-41B2-B453-413833AD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%20CAS\Desktop\FORMATOS%20INSTITUCIONALES\Plantilla%20VERT%20LSC%20Membretada%20-%20copia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6F0723C787F94FB7DB9AB412CCEA92" ma:contentTypeVersion="12" ma:contentTypeDescription="Crear nuevo documento." ma:contentTypeScope="" ma:versionID="f5e955cdc0300678b91c0bf9f6d31738">
  <xsd:schema xmlns:xsd="http://www.w3.org/2001/XMLSchema" xmlns:xs="http://www.w3.org/2001/XMLSchema" xmlns:p="http://schemas.microsoft.com/office/2006/metadata/properties" xmlns:ns2="acc731e1-7ad0-4911-8b46-2768e1fe7141" xmlns:ns3="a487b0a7-e79e-45b2-ad3f-458bafd9c1d1" targetNamespace="http://schemas.microsoft.com/office/2006/metadata/properties" ma:root="true" ma:fieldsID="82af4a60824964feebac479303962a00" ns2:_="" ns3:_="">
    <xsd:import namespace="acc731e1-7ad0-4911-8b46-2768e1fe7141"/>
    <xsd:import namespace="a487b0a7-e79e-45b2-ad3f-458bafd9c1d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731e1-7ad0-4911-8b46-2768e1fe714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24cf2632-e9b4-454b-8cde-77efbbc29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7b0a7-e79e-45b2-ad3f-458bafd9c1d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8b252fd-16cf-4c10-8d96-fe41fa670e6b}" ma:internalName="TaxCatchAll" ma:showField="CatchAllData" ma:web="a487b0a7-e79e-45b2-ad3f-458bafd9c1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acc731e1-7ad0-4911-8b46-2768e1fe7141" xsi:nil="true"/>
    <TaxCatchAll xmlns="a487b0a7-e79e-45b2-ad3f-458bafd9c1d1" xsi:nil="true"/>
    <lcf76f155ced4ddcb4097134ff3c332f xmlns="acc731e1-7ad0-4911-8b46-2768e1fe7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9A4E8E-C518-41BA-B1AA-E5B9D0D766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88CA5F-9D39-4C89-87AD-E0EC12C00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c731e1-7ad0-4911-8b46-2768e1fe7141"/>
    <ds:schemaRef ds:uri="a487b0a7-e79e-45b2-ad3f-458bafd9c1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623010-1B0D-4B13-98E8-EB931D036500}">
  <ds:schemaRefs>
    <ds:schemaRef ds:uri="http://schemas.microsoft.com/office/2006/metadata/properties"/>
    <ds:schemaRef ds:uri="http://schemas.microsoft.com/office/infopath/2007/PartnerControls"/>
    <ds:schemaRef ds:uri="acc731e1-7ad0-4911-8b46-2768e1fe7141"/>
    <ds:schemaRef ds:uri="a487b0a7-e79e-45b2-ad3f-458bafd9c1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 - copia - copia</Template>
  <TotalTime>12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CAS</dc:creator>
  <cp:keywords/>
  <dc:description/>
  <cp:lastModifiedBy>melany avila</cp:lastModifiedBy>
  <cp:revision>3</cp:revision>
  <dcterms:created xsi:type="dcterms:W3CDTF">2025-03-29T00:36:00Z</dcterms:created>
  <dcterms:modified xsi:type="dcterms:W3CDTF">2025-06-19T20:02:00Z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0x010100DC6F0723C787F94FB7DB9AB412CCEA92</vt:lpwstr>
  </property>
</Properties>
</file>