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6691A" w14:textId="77777777" w:rsidR="00F061EB" w:rsidRDefault="00F061EB" w:rsidP="00F061EB">
      <w:pPr>
        <w:jc w:val="center"/>
      </w:pPr>
      <w:r>
        <w:rPr>
          <w:noProof/>
          <w:lang w:eastAsia="es-EC"/>
        </w:rPr>
        <w:drawing>
          <wp:inline distT="0" distB="0" distL="0" distR="0" wp14:anchorId="17DDA538" wp14:editId="2D180F74">
            <wp:extent cx="1076325" cy="1277507"/>
            <wp:effectExtent l="0" t="0" r="0" b="0"/>
            <wp:docPr id="2" name="Imagen 2" descr="Resultado de imagen para sello de la s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sello de la sal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73" cy="129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CA83" w14:textId="77777777" w:rsidR="00F061EB" w:rsidRDefault="00F061EB" w:rsidP="00F061EB"/>
    <w:p w14:paraId="6097C2AE" w14:textId="77777777" w:rsidR="00F061EB" w:rsidRPr="00C934EC" w:rsidRDefault="00F061EB" w:rsidP="00F061E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934EC">
        <w:rPr>
          <w:rFonts w:ascii="Times New Roman" w:hAnsi="Times New Roman" w:cs="Times New Roman"/>
          <w:b/>
          <w:bCs/>
          <w:sz w:val="40"/>
          <w:szCs w:val="40"/>
        </w:rPr>
        <w:t xml:space="preserve">UNIDAD EDUCATIVA PARTICULAR LA SALLE      </w:t>
      </w:r>
    </w:p>
    <w:p w14:paraId="391464CE" w14:textId="77777777" w:rsidR="00F061EB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6BF346" w14:textId="77777777" w:rsidR="00F061EB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60A65C" w14:textId="77777777" w:rsidR="00F061EB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DB00C6" w14:textId="73F86F28" w:rsidR="00F061EB" w:rsidRDefault="00F061EB" w:rsidP="00F061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Proyecto: </w:t>
      </w:r>
      <w:r w:rsidR="006D06B5" w:rsidRPr="006D06B5">
        <w:rPr>
          <w:rFonts w:ascii="Times New Roman" w:hAnsi="Times New Roman" w:cs="Times New Roman"/>
          <w:sz w:val="32"/>
          <w:szCs w:val="32"/>
        </w:rPr>
        <w:t>Tus manos hoy, su dignidad siempre</w:t>
      </w:r>
    </w:p>
    <w:p w14:paraId="48B96E64" w14:textId="77777777" w:rsidR="00F061EB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CCD097" w14:textId="77777777" w:rsidR="00F061EB" w:rsidRPr="00FE0476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6AF7AA" w14:textId="1AEA9278" w:rsidR="00F061EB" w:rsidRDefault="008F61D7" w:rsidP="00F061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TRABAJO DE</w:t>
      </w:r>
      <w:r w:rsidR="00F061EB" w:rsidRPr="00FE0476">
        <w:rPr>
          <w:rFonts w:ascii="Times New Roman" w:hAnsi="Times New Roman" w:cs="Times New Roman"/>
          <w:sz w:val="28"/>
          <w:szCs w:val="28"/>
        </w:rPr>
        <w:t xml:space="preserve"> </w:t>
      </w:r>
      <w:r w:rsidR="00F061EB">
        <w:rPr>
          <w:rFonts w:ascii="Times New Roman" w:hAnsi="Times New Roman" w:cs="Times New Roman"/>
          <w:sz w:val="28"/>
          <w:szCs w:val="28"/>
        </w:rPr>
        <w:t>CAS</w:t>
      </w:r>
      <w:r>
        <w:rPr>
          <w:rFonts w:ascii="Times New Roman" w:hAnsi="Times New Roman" w:cs="Times New Roman"/>
          <w:sz w:val="28"/>
          <w:szCs w:val="28"/>
        </w:rPr>
        <w:t>/ PARTICIPACIÓN ESTUDIANTIL</w:t>
      </w:r>
    </w:p>
    <w:p w14:paraId="2AAC0130" w14:textId="77777777" w:rsidR="00F061EB" w:rsidRPr="00FE0476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B64C68" w14:textId="77777777" w:rsidR="00F061EB" w:rsidRPr="004800C6" w:rsidRDefault="00F061EB" w:rsidP="00F061EB">
      <w:pPr>
        <w:rPr>
          <w:rFonts w:ascii="Times New Roman" w:hAnsi="Times New Roman" w:cs="Times New Roman"/>
          <w:b/>
          <w:sz w:val="24"/>
          <w:szCs w:val="24"/>
        </w:rPr>
      </w:pPr>
    </w:p>
    <w:p w14:paraId="239DED93" w14:textId="16091680" w:rsidR="00F061EB" w:rsidRPr="006D06B5" w:rsidRDefault="00F061EB" w:rsidP="006D06B5">
      <w:pPr>
        <w:rPr>
          <w:rFonts w:ascii="Cambria" w:hAnsi="Cambria"/>
          <w:lang w:val="es-ES"/>
        </w:rPr>
      </w:pPr>
      <w:r w:rsidRPr="006D06B5">
        <w:rPr>
          <w:rFonts w:ascii="Times New Roman" w:hAnsi="Times New Roman" w:cs="Times New Roman"/>
          <w:b/>
          <w:bCs/>
          <w:sz w:val="24"/>
          <w:szCs w:val="24"/>
        </w:rPr>
        <w:t>ESTUDIANTE(S):</w:t>
      </w:r>
      <w:r w:rsidRPr="00FE0476">
        <w:rPr>
          <w:rFonts w:ascii="Times New Roman" w:hAnsi="Times New Roman" w:cs="Times New Roman"/>
          <w:sz w:val="24"/>
          <w:szCs w:val="24"/>
        </w:rPr>
        <w:t xml:space="preserve"> </w:t>
      </w:r>
      <w:r w:rsidR="006D06B5" w:rsidRPr="00AE363E">
        <w:rPr>
          <w:rFonts w:ascii="Cambria" w:hAnsi="Cambria"/>
          <w:lang w:val="es-ES"/>
        </w:rPr>
        <w:t xml:space="preserve">Alessandro </w:t>
      </w:r>
      <w:proofErr w:type="spellStart"/>
      <w:r w:rsidR="006D06B5" w:rsidRPr="00AE363E">
        <w:rPr>
          <w:rFonts w:ascii="Cambria" w:hAnsi="Cambria"/>
          <w:lang w:val="es-ES"/>
        </w:rPr>
        <w:t>Anchapaxi</w:t>
      </w:r>
      <w:proofErr w:type="spellEnd"/>
      <w:r w:rsidR="006D06B5" w:rsidRPr="00AE363E">
        <w:rPr>
          <w:rFonts w:ascii="Cambria" w:hAnsi="Cambria"/>
          <w:lang w:val="es-ES"/>
        </w:rPr>
        <w:t xml:space="preserve">, Melany Avila, Bryan </w:t>
      </w:r>
      <w:proofErr w:type="spellStart"/>
      <w:r w:rsidR="006D06B5" w:rsidRPr="00AE363E">
        <w:rPr>
          <w:rFonts w:ascii="Cambria" w:hAnsi="Cambria"/>
          <w:lang w:val="es-ES"/>
        </w:rPr>
        <w:t>Caisatoa</w:t>
      </w:r>
      <w:proofErr w:type="spellEnd"/>
      <w:r w:rsidR="006D06B5" w:rsidRPr="00AE363E">
        <w:rPr>
          <w:rFonts w:ascii="Cambria" w:hAnsi="Cambria"/>
          <w:lang w:val="es-ES"/>
        </w:rPr>
        <w:t xml:space="preserve">, Ana Paula Crespo, </w:t>
      </w:r>
      <w:proofErr w:type="spellStart"/>
      <w:r w:rsidR="006D06B5" w:rsidRPr="00AE363E">
        <w:rPr>
          <w:rFonts w:ascii="Cambria" w:hAnsi="Cambria"/>
          <w:lang w:val="es-ES"/>
        </w:rPr>
        <w:t>Liha</w:t>
      </w:r>
      <w:proofErr w:type="spellEnd"/>
      <w:r w:rsidR="006D06B5" w:rsidRPr="00AE363E">
        <w:rPr>
          <w:rFonts w:ascii="Cambria" w:hAnsi="Cambria"/>
          <w:lang w:val="es-ES"/>
        </w:rPr>
        <w:t xml:space="preserve"> Delgado, Martín Fonseca, Lucía García, Ariel </w:t>
      </w:r>
      <w:proofErr w:type="spellStart"/>
      <w:r w:rsidR="006D06B5" w:rsidRPr="00AE363E">
        <w:rPr>
          <w:rFonts w:ascii="Cambria" w:hAnsi="Cambria"/>
          <w:lang w:val="es-ES"/>
        </w:rPr>
        <w:t>Gavilema</w:t>
      </w:r>
      <w:proofErr w:type="spellEnd"/>
      <w:r w:rsidR="006D06B5" w:rsidRPr="00AE363E">
        <w:rPr>
          <w:rFonts w:ascii="Cambria" w:hAnsi="Cambria"/>
          <w:lang w:val="es-ES"/>
        </w:rPr>
        <w:t xml:space="preserve">, Thomas Granda, Ana Paula Gualle, Danna Gualotuña, Christopher </w:t>
      </w:r>
      <w:proofErr w:type="spellStart"/>
      <w:r w:rsidR="006D06B5" w:rsidRPr="00AE363E">
        <w:rPr>
          <w:rFonts w:ascii="Cambria" w:hAnsi="Cambria"/>
          <w:lang w:val="es-ES"/>
        </w:rPr>
        <w:t>Guaman</w:t>
      </w:r>
      <w:proofErr w:type="spellEnd"/>
      <w:r w:rsidR="006D06B5" w:rsidRPr="00AE363E">
        <w:rPr>
          <w:rFonts w:ascii="Cambria" w:hAnsi="Cambria"/>
          <w:lang w:val="es-ES"/>
        </w:rPr>
        <w:t xml:space="preserve">, Milton </w:t>
      </w:r>
      <w:proofErr w:type="spellStart"/>
      <w:r w:rsidR="006D06B5" w:rsidRPr="00AE363E">
        <w:rPr>
          <w:rFonts w:ascii="Cambria" w:hAnsi="Cambria"/>
          <w:lang w:val="es-ES"/>
        </w:rPr>
        <w:t>Guaman</w:t>
      </w:r>
      <w:proofErr w:type="spellEnd"/>
      <w:r w:rsidR="006D06B5" w:rsidRPr="00AE363E">
        <w:rPr>
          <w:rFonts w:ascii="Cambria" w:hAnsi="Cambria"/>
          <w:lang w:val="es-ES"/>
        </w:rPr>
        <w:t xml:space="preserve">, Emily Guato, Anabel Hurtado, Amelia Jaramillo, Francisco López, Priscila Marca, Esteban Morales, Valeska Noboa, Milena Orquera, Valery </w:t>
      </w:r>
      <w:proofErr w:type="spellStart"/>
      <w:r w:rsidR="006D06B5" w:rsidRPr="00AE363E">
        <w:rPr>
          <w:rFonts w:ascii="Cambria" w:hAnsi="Cambria"/>
          <w:lang w:val="es-ES"/>
        </w:rPr>
        <w:t>Panimbosa</w:t>
      </w:r>
      <w:proofErr w:type="spellEnd"/>
      <w:r w:rsidR="006D06B5" w:rsidRPr="00AE363E">
        <w:rPr>
          <w:rFonts w:ascii="Cambria" w:hAnsi="Cambria"/>
          <w:lang w:val="es-ES"/>
        </w:rPr>
        <w:t xml:space="preserve">, René </w:t>
      </w:r>
      <w:proofErr w:type="spellStart"/>
      <w:r w:rsidR="006D06B5" w:rsidRPr="00AE363E">
        <w:rPr>
          <w:rFonts w:ascii="Cambria" w:hAnsi="Cambria"/>
          <w:lang w:val="es-ES"/>
        </w:rPr>
        <w:t>Paucar</w:t>
      </w:r>
      <w:proofErr w:type="spellEnd"/>
      <w:r w:rsidR="006D06B5" w:rsidRPr="00AE363E">
        <w:rPr>
          <w:rFonts w:ascii="Cambria" w:hAnsi="Cambria"/>
          <w:lang w:val="es-ES"/>
        </w:rPr>
        <w:t xml:space="preserve">, Andrea Pazmiño, Carlos Peralta, Alessandro </w:t>
      </w:r>
      <w:proofErr w:type="spellStart"/>
      <w:r w:rsidR="006D06B5" w:rsidRPr="00AE363E">
        <w:rPr>
          <w:rFonts w:ascii="Cambria" w:hAnsi="Cambria"/>
          <w:lang w:val="es-ES"/>
        </w:rPr>
        <w:t>Suntaxi</w:t>
      </w:r>
      <w:proofErr w:type="spellEnd"/>
      <w:r w:rsidR="006D06B5" w:rsidRPr="00AE363E">
        <w:rPr>
          <w:rFonts w:ascii="Cambria" w:hAnsi="Cambria"/>
          <w:lang w:val="es-ES"/>
        </w:rPr>
        <w:t>, Jefferson Terán, Emilia Toapanta, Kamila Trujillo, Angélica Vallejo, Alejandra Vizuete. </w:t>
      </w:r>
    </w:p>
    <w:p w14:paraId="7CAFF84A" w14:textId="77777777" w:rsidR="00F061EB" w:rsidRDefault="00F061EB" w:rsidP="00F061EB">
      <w:pPr>
        <w:rPr>
          <w:rFonts w:ascii="Times New Roman" w:hAnsi="Times New Roman" w:cs="Times New Roman"/>
          <w:b/>
          <w:sz w:val="24"/>
          <w:szCs w:val="24"/>
        </w:rPr>
      </w:pPr>
    </w:p>
    <w:p w14:paraId="05D53190" w14:textId="64EC0F1D" w:rsidR="00F061EB" w:rsidRPr="006D06B5" w:rsidRDefault="00F061EB" w:rsidP="00F061EB">
      <w:pPr>
        <w:rPr>
          <w:rFonts w:ascii="Times New Roman" w:hAnsi="Times New Roman" w:cs="Times New Roman"/>
          <w:sz w:val="24"/>
          <w:szCs w:val="24"/>
        </w:rPr>
      </w:pPr>
      <w:r w:rsidRPr="004800C6">
        <w:rPr>
          <w:rFonts w:ascii="Times New Roman" w:hAnsi="Times New Roman" w:cs="Times New Roman"/>
          <w:b/>
          <w:sz w:val="24"/>
          <w:szCs w:val="24"/>
        </w:rPr>
        <w:t>CURSO/PARALELO:</w:t>
      </w:r>
      <w:r w:rsidRPr="004800C6">
        <w:rPr>
          <w:rFonts w:ascii="Times New Roman" w:hAnsi="Times New Roman" w:cs="Times New Roman"/>
          <w:sz w:val="24"/>
          <w:szCs w:val="24"/>
        </w:rPr>
        <w:t xml:space="preserve"> </w:t>
      </w:r>
      <w:r w:rsidR="006D06B5">
        <w:rPr>
          <w:rFonts w:ascii="Times New Roman" w:hAnsi="Times New Roman" w:cs="Times New Roman"/>
          <w:sz w:val="24"/>
          <w:szCs w:val="24"/>
        </w:rPr>
        <w:t>1ro IB “E”</w:t>
      </w:r>
    </w:p>
    <w:p w14:paraId="5EDB0C65" w14:textId="77777777" w:rsidR="00F061EB" w:rsidRPr="004800C6" w:rsidRDefault="00F061EB" w:rsidP="00F061EB">
      <w:pPr>
        <w:rPr>
          <w:rFonts w:ascii="Times New Roman" w:hAnsi="Times New Roman" w:cs="Times New Roman"/>
          <w:sz w:val="24"/>
          <w:szCs w:val="24"/>
        </w:rPr>
      </w:pPr>
    </w:p>
    <w:p w14:paraId="1477698B" w14:textId="0ECF1954" w:rsidR="00F061EB" w:rsidRPr="00FE0476" w:rsidRDefault="00F061EB" w:rsidP="00F061EB">
      <w:pPr>
        <w:rPr>
          <w:rFonts w:ascii="Times New Roman" w:hAnsi="Times New Roman" w:cs="Times New Roman"/>
          <w:sz w:val="24"/>
          <w:szCs w:val="24"/>
        </w:rPr>
      </w:pPr>
      <w:r w:rsidRPr="004800C6">
        <w:rPr>
          <w:rFonts w:ascii="Times New Roman" w:hAnsi="Times New Roman" w:cs="Times New Roman"/>
          <w:b/>
          <w:sz w:val="24"/>
          <w:szCs w:val="24"/>
        </w:rPr>
        <w:t>DOCENTE:</w:t>
      </w:r>
      <w:r w:rsidRPr="00FE0476">
        <w:rPr>
          <w:rFonts w:ascii="Times New Roman" w:hAnsi="Times New Roman" w:cs="Times New Roman"/>
          <w:sz w:val="24"/>
          <w:szCs w:val="24"/>
        </w:rPr>
        <w:t xml:space="preserve"> </w:t>
      </w:r>
      <w:r w:rsidR="006D06B5">
        <w:rPr>
          <w:rFonts w:ascii="Times New Roman" w:hAnsi="Times New Roman" w:cs="Times New Roman"/>
          <w:sz w:val="24"/>
          <w:szCs w:val="24"/>
        </w:rPr>
        <w:t>Erika Moreno</w:t>
      </w:r>
    </w:p>
    <w:p w14:paraId="4418ADB9" w14:textId="77777777" w:rsidR="00F061EB" w:rsidRDefault="00F061EB" w:rsidP="00F061EB">
      <w:pPr>
        <w:rPr>
          <w:rFonts w:ascii="Times New Roman" w:hAnsi="Times New Roman" w:cs="Times New Roman"/>
          <w:sz w:val="24"/>
          <w:szCs w:val="24"/>
        </w:rPr>
      </w:pPr>
    </w:p>
    <w:p w14:paraId="01CD5CD7" w14:textId="77777777" w:rsidR="00F061EB" w:rsidRDefault="00F061EB" w:rsidP="00F061EB">
      <w:pPr>
        <w:rPr>
          <w:rFonts w:ascii="Times New Roman" w:hAnsi="Times New Roman" w:cs="Times New Roman"/>
          <w:sz w:val="24"/>
          <w:szCs w:val="24"/>
        </w:rPr>
      </w:pPr>
    </w:p>
    <w:p w14:paraId="3E6F5449" w14:textId="77777777" w:rsidR="00F061EB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01467E" w14:textId="53C3A5F7" w:rsidR="00F061EB" w:rsidRPr="00C934EC" w:rsidRDefault="008F61D7" w:rsidP="00F061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34EC">
        <w:rPr>
          <w:rFonts w:ascii="Times New Roman" w:hAnsi="Times New Roman" w:cs="Times New Roman"/>
          <w:b/>
          <w:bCs/>
          <w:sz w:val="24"/>
          <w:szCs w:val="24"/>
        </w:rPr>
        <w:t>Quito- Ecuador</w:t>
      </w:r>
    </w:p>
    <w:p w14:paraId="13C2CAAD" w14:textId="744AC322" w:rsidR="008F61D7" w:rsidRPr="00C934EC" w:rsidRDefault="008F61D7" w:rsidP="00F061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34EC">
        <w:rPr>
          <w:rFonts w:ascii="Times New Roman" w:hAnsi="Times New Roman" w:cs="Times New Roman"/>
          <w:b/>
          <w:bCs/>
          <w:sz w:val="24"/>
          <w:szCs w:val="24"/>
        </w:rPr>
        <w:t>2024-2025</w:t>
      </w:r>
    </w:p>
    <w:p w14:paraId="5BFA35AD" w14:textId="77777777" w:rsidR="00F061EB" w:rsidRDefault="00F061EB" w:rsidP="00F061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63BA8B" w14:textId="77777777" w:rsidR="00F061EB" w:rsidRDefault="00F061EB" w:rsidP="00F061EB">
      <w:pPr>
        <w:rPr>
          <w:rFonts w:ascii="Times New Roman" w:hAnsi="Times New Roman" w:cs="Times New Roman"/>
          <w:sz w:val="24"/>
          <w:szCs w:val="24"/>
        </w:rPr>
      </w:pPr>
    </w:p>
    <w:p w14:paraId="4DF82450" w14:textId="77777777" w:rsidR="00F061EB" w:rsidRDefault="00F061EB" w:rsidP="00F061E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32E9">
        <w:rPr>
          <w:rFonts w:ascii="Times New Roman" w:hAnsi="Times New Roman" w:cs="Times New Roman"/>
          <w:b/>
          <w:sz w:val="24"/>
          <w:szCs w:val="24"/>
        </w:rPr>
        <w:t>Fase de investigación:</w:t>
      </w:r>
    </w:p>
    <w:p w14:paraId="4395E548" w14:textId="77CB3DEB" w:rsidR="00F061EB" w:rsidRPr="006D06B5" w:rsidRDefault="008F61D7" w:rsidP="00587637">
      <w:pPr>
        <w:pStyle w:val="NormalWeb"/>
        <w:jc w:val="both"/>
        <w:rPr>
          <w:rFonts w:ascii="Cambria" w:hAnsi="Cambria"/>
          <w:bCs/>
          <w:sz w:val="18"/>
          <w:szCs w:val="18"/>
        </w:rPr>
      </w:pPr>
      <w:r>
        <w:rPr>
          <w:b/>
        </w:rPr>
        <w:t xml:space="preserve">1.1 </w:t>
      </w:r>
      <w:r w:rsidR="00F061EB" w:rsidRPr="00A532E9">
        <w:rPr>
          <w:b/>
        </w:rPr>
        <w:t>Tema:</w:t>
      </w:r>
      <w:r w:rsidR="00F061EB">
        <w:rPr>
          <w:b/>
        </w:rPr>
        <w:t xml:space="preserve"> </w:t>
      </w:r>
      <w:r w:rsidR="006D06B5">
        <w:rPr>
          <w:rFonts w:ascii="Cambria" w:hAnsi="Cambria"/>
          <w:bCs/>
          <w:sz w:val="18"/>
          <w:szCs w:val="18"/>
        </w:rPr>
        <w:t>Brindar ayuda a grupos vulnerables mediante el voluntariado y la creaci</w:t>
      </w:r>
      <w:r w:rsidR="006D06B5" w:rsidRPr="006D06B5">
        <w:rPr>
          <w:rFonts w:ascii="Cambria" w:hAnsi="Cambria"/>
          <w:bCs/>
          <w:sz w:val="18"/>
          <w:szCs w:val="18"/>
        </w:rPr>
        <w:t>ó</w:t>
      </w:r>
      <w:r w:rsidR="006D06B5">
        <w:rPr>
          <w:rFonts w:ascii="Cambria" w:hAnsi="Cambria"/>
          <w:bCs/>
          <w:sz w:val="18"/>
          <w:szCs w:val="18"/>
        </w:rPr>
        <w:t>n de juegos l</w:t>
      </w:r>
      <w:r w:rsidR="006D06B5" w:rsidRPr="006D06B5">
        <w:rPr>
          <w:rFonts w:ascii="Cambria" w:hAnsi="Cambria"/>
          <w:bCs/>
          <w:sz w:val="18"/>
          <w:szCs w:val="18"/>
        </w:rPr>
        <w:t>ú</w:t>
      </w:r>
      <w:r w:rsidR="006D06B5">
        <w:rPr>
          <w:rFonts w:ascii="Cambria" w:hAnsi="Cambria"/>
          <w:bCs/>
          <w:sz w:val="18"/>
          <w:szCs w:val="18"/>
        </w:rPr>
        <w:t>dicos y audiocuentos.</w:t>
      </w:r>
    </w:p>
    <w:p w14:paraId="6889DB49" w14:textId="40AABC33" w:rsidR="00F061EB" w:rsidRPr="006D06B5" w:rsidRDefault="008F61D7" w:rsidP="00587637">
      <w:pPr>
        <w:pStyle w:val="NormalWeb"/>
        <w:jc w:val="both"/>
        <w:rPr>
          <w:bCs/>
          <w:color w:val="2E74B5" w:themeColor="accent5" w:themeShade="BF"/>
        </w:rPr>
      </w:pPr>
      <w:r>
        <w:rPr>
          <w:b/>
        </w:rPr>
        <w:t xml:space="preserve">1.2 </w:t>
      </w:r>
      <w:r w:rsidR="00F061EB" w:rsidRPr="007E388F">
        <w:rPr>
          <w:b/>
        </w:rPr>
        <w:t xml:space="preserve">Introducción: </w:t>
      </w:r>
      <w:r w:rsidR="006D06B5">
        <w:rPr>
          <w:rFonts w:ascii="Cambria" w:hAnsi="Cambria"/>
          <w:bCs/>
          <w:sz w:val="18"/>
          <w:szCs w:val="18"/>
        </w:rPr>
        <w:t xml:space="preserve">Como grupo identificamos una problemática que aqueja a gran parte de la población ecuatoriana, </w:t>
      </w:r>
      <w:r w:rsidR="00BF26E6">
        <w:rPr>
          <w:rFonts w:ascii="Cambria" w:hAnsi="Cambria"/>
          <w:bCs/>
          <w:sz w:val="18"/>
          <w:szCs w:val="18"/>
        </w:rPr>
        <w:t>la pobreza y falta de recursos, por lo que notamos la importancia de brindar ayuda hacia los grupos vulnerables con la realización de diferentes actividades como el voluntariado y la creación de juegos lúdicos y audiocuentos</w:t>
      </w:r>
    </w:p>
    <w:p w14:paraId="0BAE8173" w14:textId="77777777" w:rsidR="00F061EB" w:rsidRPr="00EC6CA8" w:rsidRDefault="00F061EB" w:rsidP="00F061EB">
      <w:pPr>
        <w:pStyle w:val="Prrafodelista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88F">
        <w:rPr>
          <w:rFonts w:ascii="Times New Roman" w:hAnsi="Times New Roman" w:cs="Times New Roman"/>
          <w:b/>
          <w:sz w:val="24"/>
          <w:szCs w:val="24"/>
        </w:rPr>
        <w:t>Objetivo:</w:t>
      </w:r>
    </w:p>
    <w:p w14:paraId="40A8CAE8" w14:textId="08651756" w:rsidR="00F061EB" w:rsidRPr="00C934EC" w:rsidRDefault="00F061EB" w:rsidP="00587637">
      <w:pPr>
        <w:spacing w:line="360" w:lineRule="auto"/>
        <w:jc w:val="both"/>
        <w:rPr>
          <w:rFonts w:ascii="Cambria" w:hAnsi="Cambria" w:cs="Times New Roman"/>
          <w:sz w:val="18"/>
          <w:szCs w:val="18"/>
        </w:rPr>
      </w:pPr>
      <w:r w:rsidRPr="00FD1EDA">
        <w:rPr>
          <w:rFonts w:ascii="Times New Roman" w:hAnsi="Times New Roman" w:cs="Times New Roman"/>
          <w:b/>
          <w:sz w:val="24"/>
          <w:szCs w:val="24"/>
        </w:rPr>
        <w:t>1.3.1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D1EDA">
        <w:rPr>
          <w:rFonts w:ascii="Times New Roman" w:hAnsi="Times New Roman" w:cs="Times New Roman"/>
          <w:b/>
          <w:sz w:val="24"/>
          <w:szCs w:val="24"/>
        </w:rPr>
        <w:t>Objetivo General</w:t>
      </w:r>
      <w:r w:rsidRPr="00C934EC">
        <w:rPr>
          <w:rFonts w:ascii="Cambria" w:hAnsi="Cambria" w:cs="Times New Roman"/>
          <w:b/>
          <w:sz w:val="18"/>
          <w:szCs w:val="18"/>
        </w:rPr>
        <w:t>:</w:t>
      </w:r>
      <w:r w:rsidR="008F61D7" w:rsidRPr="00C934EC">
        <w:rPr>
          <w:rFonts w:ascii="Cambria" w:hAnsi="Cambria"/>
          <w:sz w:val="18"/>
          <w:szCs w:val="18"/>
        </w:rPr>
        <w:t xml:space="preserve"> </w:t>
      </w:r>
      <w:bookmarkStart w:id="0" w:name="_Hlk193399921"/>
      <w:r w:rsidR="00BF26E6">
        <w:rPr>
          <w:rFonts w:ascii="Cambria" w:hAnsi="Cambria"/>
          <w:sz w:val="18"/>
          <w:szCs w:val="18"/>
        </w:rPr>
        <w:t>Brindar ayuda a los grupos vulnerables afectados por la pobreza y la falta de recursos para que puedan lograr tener una vida digna donde sus derechos no se vean vulnerados.</w:t>
      </w:r>
    </w:p>
    <w:bookmarkEnd w:id="0"/>
    <w:p w14:paraId="267CED9D" w14:textId="1DB080FC" w:rsidR="00F061EB" w:rsidRDefault="00F061EB" w:rsidP="00587637">
      <w:pPr>
        <w:spacing w:line="360" w:lineRule="auto"/>
        <w:jc w:val="both"/>
        <w:rPr>
          <w:rFonts w:ascii="Cambria" w:hAnsi="Cambria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1.3.2. Objetivos Específicos: </w:t>
      </w:r>
    </w:p>
    <w:p w14:paraId="17B437C5" w14:textId="6FD5F79E" w:rsidR="00BF26E6" w:rsidRDefault="00BF26E6" w:rsidP="00BF26E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Realizar voluntariado en el Albergue San Juan de Dios con el fin de ayudar a las personas que trabajan allí y contribuir con el aumento de la dignidad de las personas beneficiarias.</w:t>
      </w:r>
    </w:p>
    <w:p w14:paraId="766805BE" w14:textId="2E97984E" w:rsidR="00BF26E6" w:rsidRDefault="00BF26E6" w:rsidP="00BF26E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Realizar juegos l</w:t>
      </w:r>
      <w:r w:rsidRPr="00BF26E6">
        <w:rPr>
          <w:rFonts w:ascii="Cambria" w:hAnsi="Cambria"/>
          <w:sz w:val="18"/>
          <w:szCs w:val="18"/>
        </w:rPr>
        <w:t>ú</w:t>
      </w:r>
      <w:r>
        <w:rPr>
          <w:rFonts w:ascii="Cambria" w:hAnsi="Cambria"/>
          <w:sz w:val="18"/>
          <w:szCs w:val="18"/>
        </w:rPr>
        <w:t>dicos para ni</w:t>
      </w:r>
      <w:r w:rsidRPr="00BF26E6">
        <w:rPr>
          <w:rFonts w:ascii="Cambria" w:hAnsi="Cambria"/>
          <w:sz w:val="18"/>
          <w:szCs w:val="18"/>
        </w:rPr>
        <w:t>ñ</w:t>
      </w:r>
      <w:r>
        <w:rPr>
          <w:rFonts w:ascii="Cambria" w:hAnsi="Cambria"/>
          <w:sz w:val="18"/>
          <w:szCs w:val="18"/>
        </w:rPr>
        <w:t>os y ancianos con el fin de desarrollar sus habilidades cognitivas.</w:t>
      </w:r>
    </w:p>
    <w:p w14:paraId="1069C99B" w14:textId="405D755F" w:rsidR="008F61D7" w:rsidRDefault="00BF26E6" w:rsidP="00F061E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Realizar audiocuentos para ancianos o niños con el fin de contribuir con sus habilidades cognitivas.</w:t>
      </w:r>
    </w:p>
    <w:p w14:paraId="0DDEBA8B" w14:textId="77777777" w:rsidR="00BF26E6" w:rsidRPr="00BF26E6" w:rsidRDefault="00BF26E6" w:rsidP="00BF26E6">
      <w:pPr>
        <w:pStyle w:val="Prrafodelista"/>
        <w:spacing w:line="360" w:lineRule="auto"/>
        <w:jc w:val="both"/>
        <w:rPr>
          <w:rFonts w:ascii="Cambria" w:hAnsi="Cambria"/>
          <w:sz w:val="18"/>
          <w:szCs w:val="18"/>
        </w:rPr>
      </w:pPr>
    </w:p>
    <w:p w14:paraId="21B476E1" w14:textId="49F22D7C" w:rsidR="00F061EB" w:rsidRPr="008F61D7" w:rsidRDefault="00F061EB" w:rsidP="00587637">
      <w:pPr>
        <w:pStyle w:val="Prrafodelista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81C">
        <w:rPr>
          <w:rFonts w:ascii="Times New Roman" w:hAnsi="Times New Roman" w:cs="Times New Roman"/>
          <w:sz w:val="24"/>
          <w:szCs w:val="24"/>
        </w:rPr>
        <w:t xml:space="preserve"> </w:t>
      </w:r>
      <w:r w:rsidRPr="00C5081C">
        <w:rPr>
          <w:rFonts w:ascii="Times New Roman" w:hAnsi="Times New Roman" w:cs="Times New Roman"/>
          <w:b/>
          <w:sz w:val="24"/>
          <w:szCs w:val="24"/>
        </w:rPr>
        <w:t xml:space="preserve">Justificación: </w:t>
      </w:r>
      <w:r w:rsidR="00BF26E6">
        <w:rPr>
          <w:rFonts w:ascii="Cambria" w:hAnsi="Cambria" w:cs="Times New Roman"/>
          <w:bCs/>
          <w:sz w:val="18"/>
          <w:szCs w:val="18"/>
        </w:rPr>
        <w:t>Es importante llevar a cabo esta actividad, ya que brinda dignidad a personas pertenecientes a grupos vulnerables, además, de lograr que sus derechos humanos no se vean vulnerados. También, a largo plazo, esto puede hacer que m</w:t>
      </w:r>
      <w:r w:rsidR="00BF26E6" w:rsidRPr="00BF26E6">
        <w:rPr>
          <w:rFonts w:ascii="Cambria" w:hAnsi="Cambria" w:cs="Times New Roman"/>
          <w:bCs/>
          <w:sz w:val="18"/>
          <w:szCs w:val="18"/>
        </w:rPr>
        <w:t>á</w:t>
      </w:r>
      <w:r w:rsidR="00BF26E6">
        <w:rPr>
          <w:rFonts w:ascii="Cambria" w:hAnsi="Cambria" w:cs="Times New Roman"/>
          <w:bCs/>
          <w:sz w:val="18"/>
          <w:szCs w:val="18"/>
        </w:rPr>
        <w:t>s personas se animen a ayudar a estas personas y, por lo tanto, brindarles una vida mejor mediante la conciencia y responsabilidad social.</w:t>
      </w:r>
    </w:p>
    <w:p w14:paraId="23415D39" w14:textId="77777777" w:rsidR="00F061EB" w:rsidRPr="009F6D28" w:rsidRDefault="00F061EB" w:rsidP="00F061EB">
      <w:pPr>
        <w:pStyle w:val="Prrafodelista"/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p w14:paraId="1DA21220" w14:textId="77777777" w:rsidR="00F061EB" w:rsidRDefault="00F061EB" w:rsidP="00F061E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Fase de Preparación:</w:t>
      </w:r>
    </w:p>
    <w:p w14:paraId="6D9E14DD" w14:textId="121D94D5" w:rsidR="00F061EB" w:rsidRPr="00C934EC" w:rsidRDefault="00F061EB" w:rsidP="00587637">
      <w:pPr>
        <w:pStyle w:val="Prrafodelista"/>
        <w:numPr>
          <w:ilvl w:val="1"/>
          <w:numId w:val="2"/>
        </w:numPr>
        <w:spacing w:line="360" w:lineRule="auto"/>
        <w:jc w:val="both"/>
        <w:rPr>
          <w:rFonts w:ascii="Cambria" w:hAnsi="Cambria" w:cs="Times New Roman"/>
          <w:sz w:val="18"/>
          <w:szCs w:val="18"/>
        </w:rPr>
      </w:pPr>
      <w:r w:rsidRPr="00EC6CA8">
        <w:rPr>
          <w:rFonts w:ascii="Times New Roman" w:hAnsi="Times New Roman" w:cs="Times New Roman"/>
          <w:b/>
          <w:bCs/>
          <w:sz w:val="24"/>
          <w:szCs w:val="24"/>
        </w:rPr>
        <w:t>Metodología</w:t>
      </w:r>
      <w:r w:rsidRPr="00EC6CA8">
        <w:rPr>
          <w:rFonts w:ascii="Times New Roman" w:hAnsi="Times New Roman" w:cs="Times New Roman"/>
          <w:sz w:val="24"/>
          <w:szCs w:val="24"/>
        </w:rPr>
        <w:t xml:space="preserve">: </w:t>
      </w:r>
      <w:bookmarkStart w:id="1" w:name="_Hlk193400395"/>
      <w:r w:rsidR="007E6E78">
        <w:rPr>
          <w:rFonts w:ascii="Cambria" w:hAnsi="Cambria" w:cs="Times New Roman"/>
          <w:sz w:val="18"/>
          <w:szCs w:val="18"/>
        </w:rPr>
        <w:t>Se realizar</w:t>
      </w:r>
      <w:r w:rsidR="007E6E78" w:rsidRPr="007E6E78">
        <w:rPr>
          <w:rFonts w:ascii="Cambria" w:hAnsi="Cambria" w:cs="Times New Roman"/>
          <w:sz w:val="18"/>
          <w:szCs w:val="18"/>
        </w:rPr>
        <w:t>á</w:t>
      </w:r>
      <w:r w:rsidR="007E6E78">
        <w:rPr>
          <w:rFonts w:ascii="Cambria" w:hAnsi="Cambria" w:cs="Times New Roman"/>
          <w:sz w:val="18"/>
          <w:szCs w:val="18"/>
        </w:rPr>
        <w:t>n grupos de entre 3 y 8 personas que, en el caso del albergue, se les ser</w:t>
      </w:r>
      <w:r w:rsidR="007E6E78" w:rsidRPr="007E6E78">
        <w:rPr>
          <w:rFonts w:ascii="Cambria" w:hAnsi="Cambria" w:cs="Times New Roman"/>
          <w:sz w:val="18"/>
          <w:szCs w:val="18"/>
        </w:rPr>
        <w:t>á</w:t>
      </w:r>
      <w:r w:rsidR="007E6E78">
        <w:rPr>
          <w:rFonts w:ascii="Cambria" w:hAnsi="Cambria" w:cs="Times New Roman"/>
          <w:sz w:val="18"/>
          <w:szCs w:val="18"/>
        </w:rPr>
        <w:t xml:space="preserve">n designadas diferentes tareas como tener camas, barrer, trapear, </w:t>
      </w:r>
      <w:proofErr w:type="spellStart"/>
      <w:r w:rsidR="007E6E78">
        <w:rPr>
          <w:rFonts w:ascii="Cambria" w:hAnsi="Cambria" w:cs="Times New Roman"/>
          <w:sz w:val="18"/>
          <w:szCs w:val="18"/>
        </w:rPr>
        <w:t>etc</w:t>
      </w:r>
      <w:proofErr w:type="spellEnd"/>
      <w:r w:rsidR="007E6E78">
        <w:rPr>
          <w:rFonts w:ascii="Cambria" w:hAnsi="Cambria" w:cs="Times New Roman"/>
          <w:sz w:val="18"/>
          <w:szCs w:val="18"/>
        </w:rPr>
        <w:t>, y, con relación a los juegos lúdicos y los audiocuentos ellos elegirán lo que desean tratar y hacer con cada uno de ellos. Se emplear</w:t>
      </w:r>
      <w:r w:rsidR="007E6E78" w:rsidRPr="007E6E78">
        <w:rPr>
          <w:rFonts w:ascii="Cambria" w:hAnsi="Cambria" w:cs="Times New Roman"/>
          <w:sz w:val="18"/>
          <w:szCs w:val="18"/>
        </w:rPr>
        <w:t>á</w:t>
      </w:r>
      <w:r w:rsidR="007E6E78">
        <w:rPr>
          <w:rFonts w:ascii="Cambria" w:hAnsi="Cambria" w:cs="Times New Roman"/>
          <w:sz w:val="18"/>
          <w:szCs w:val="18"/>
        </w:rPr>
        <w:t>n estrategias como varias las actividades en los dos días de voluntariado y emplear valores en los audiocuentos. También, se utilizar</w:t>
      </w:r>
      <w:r w:rsidR="007E6E78" w:rsidRPr="007E6E78">
        <w:rPr>
          <w:rFonts w:ascii="Cambria" w:hAnsi="Cambria" w:cs="Times New Roman"/>
          <w:sz w:val="18"/>
          <w:szCs w:val="18"/>
        </w:rPr>
        <w:t>á</w:t>
      </w:r>
      <w:r w:rsidR="007E6E78">
        <w:rPr>
          <w:rFonts w:ascii="Cambria" w:hAnsi="Cambria" w:cs="Times New Roman"/>
          <w:sz w:val="18"/>
          <w:szCs w:val="18"/>
        </w:rPr>
        <w:t xml:space="preserve">n herramientas como cartas, tableros, fichas, </w:t>
      </w:r>
      <w:proofErr w:type="spellStart"/>
      <w:r w:rsidR="007E6E78">
        <w:rPr>
          <w:rFonts w:ascii="Cambria" w:hAnsi="Cambria" w:cs="Times New Roman"/>
          <w:sz w:val="18"/>
          <w:szCs w:val="18"/>
        </w:rPr>
        <w:t>etc</w:t>
      </w:r>
      <w:proofErr w:type="spellEnd"/>
      <w:r w:rsidR="007E6E78">
        <w:rPr>
          <w:rFonts w:ascii="Cambria" w:hAnsi="Cambria" w:cs="Times New Roman"/>
          <w:sz w:val="18"/>
          <w:szCs w:val="18"/>
        </w:rPr>
        <w:t xml:space="preserve"> para los juegos lúdicos y micrófonos para los audiocuentos, además, de las herramientas brindadas para el voluntariado.</w:t>
      </w:r>
    </w:p>
    <w:bookmarkEnd w:id="1"/>
    <w:p w14:paraId="649347D0" w14:textId="77777777" w:rsidR="00F061EB" w:rsidRPr="00D07778" w:rsidRDefault="00F061EB" w:rsidP="00F061EB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0136D533" w14:textId="77777777" w:rsidR="00F061EB" w:rsidRDefault="00F061EB" w:rsidP="00F061EB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 Fase de Acción:</w:t>
      </w:r>
    </w:p>
    <w:p w14:paraId="2F9DC8D0" w14:textId="7B95815D" w:rsidR="00F061EB" w:rsidRDefault="00F061EB" w:rsidP="00F061EB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3.1. Recursos: </w:t>
      </w:r>
    </w:p>
    <w:p w14:paraId="532DB1BF" w14:textId="4070F2EE" w:rsidR="00F061EB" w:rsidRDefault="00F061EB" w:rsidP="00587637">
      <w:pPr>
        <w:pStyle w:val="Prrafodelista"/>
        <w:spacing w:line="360" w:lineRule="auto"/>
        <w:ind w:left="360" w:hanging="360"/>
        <w:jc w:val="both"/>
        <w:rPr>
          <w:rFonts w:ascii="Cambria" w:hAnsi="Cambria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3.1.1. </w:t>
      </w:r>
      <w:r w:rsidRPr="00594735">
        <w:rPr>
          <w:rFonts w:ascii="Times New Roman" w:hAnsi="Times New Roman" w:cs="Times New Roman"/>
          <w:b/>
          <w:bCs/>
          <w:sz w:val="24"/>
          <w:szCs w:val="24"/>
        </w:rPr>
        <w:t xml:space="preserve">Humanos: </w:t>
      </w:r>
      <w:bookmarkStart w:id="2" w:name="_Hlk193400832"/>
    </w:p>
    <w:p w14:paraId="359794F4" w14:textId="4DB44FE3" w:rsidR="007E6E78" w:rsidRDefault="007E6E78" w:rsidP="007E6E78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Estudiantes de todo el bachillerato.</w:t>
      </w:r>
    </w:p>
    <w:p w14:paraId="02234D12" w14:textId="5D1E0A7E" w:rsidR="007E6E78" w:rsidRDefault="007E6E78" w:rsidP="007E6E78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Docentes tutores y de CAS.</w:t>
      </w:r>
    </w:p>
    <w:p w14:paraId="6E05C371" w14:textId="7534347C" w:rsidR="007E6E78" w:rsidRDefault="007E6E78" w:rsidP="007E6E78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Vicerrectora.</w:t>
      </w:r>
    </w:p>
    <w:p w14:paraId="00005598" w14:textId="577FD643" w:rsidR="007E6E78" w:rsidRDefault="007E6E78" w:rsidP="007E6E78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Inspectores.</w:t>
      </w:r>
    </w:p>
    <w:p w14:paraId="1A1A6809" w14:textId="63375867" w:rsidR="007E6E78" w:rsidRPr="00594735" w:rsidRDefault="007E6E78" w:rsidP="007E6E78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Rector.</w:t>
      </w:r>
    </w:p>
    <w:bookmarkEnd w:id="2"/>
    <w:p w14:paraId="1B08DE18" w14:textId="3D6AAD93" w:rsidR="00F061EB" w:rsidRDefault="00F061EB" w:rsidP="00587637">
      <w:pPr>
        <w:pStyle w:val="Prrafodelista"/>
        <w:spacing w:line="360" w:lineRule="auto"/>
        <w:ind w:left="360" w:hanging="360"/>
        <w:jc w:val="both"/>
        <w:rPr>
          <w:rFonts w:ascii="Cambria" w:hAnsi="Cambria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3.1.2. Materiales: </w:t>
      </w:r>
    </w:p>
    <w:p w14:paraId="302A1F23" w14:textId="4B45F121" w:rsidR="007E6E78" w:rsidRDefault="007E6E78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Guantes</w:t>
      </w:r>
    </w:p>
    <w:p w14:paraId="23964C6B" w14:textId="5837D6FB" w:rsidR="007E6E78" w:rsidRDefault="007E6E78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Mascarillas</w:t>
      </w:r>
    </w:p>
    <w:p w14:paraId="20917C7A" w14:textId="709E8B2A" w:rsidR="007E6E78" w:rsidRDefault="007E6E78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Escobas</w:t>
      </w:r>
    </w:p>
    <w:p w14:paraId="7D4E57BF" w14:textId="0CD52DCD" w:rsidR="007E6E78" w:rsidRDefault="007E6E78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Trapeadores</w:t>
      </w:r>
    </w:p>
    <w:p w14:paraId="72BABABA" w14:textId="0226AC43" w:rsidR="007E6E78" w:rsidRDefault="007E6E78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Canastas</w:t>
      </w:r>
    </w:p>
    <w:p w14:paraId="62EFE2F2" w14:textId="7201A27A" w:rsidR="007E6E78" w:rsidRDefault="007E6E78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Desinfectantes</w:t>
      </w:r>
    </w:p>
    <w:p w14:paraId="2DFF5839" w14:textId="6169D2B3" w:rsidR="007E6E78" w:rsidRDefault="007E6E78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Trapos</w:t>
      </w:r>
    </w:p>
    <w:p w14:paraId="2989AE6E" w14:textId="38EEC519" w:rsidR="007E6E78" w:rsidRDefault="007E6E78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Papel</w:t>
      </w:r>
    </w:p>
    <w:p w14:paraId="5AA02C33" w14:textId="6EDDE342" w:rsidR="007E6E78" w:rsidRDefault="007E6E78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Cartón </w:t>
      </w:r>
    </w:p>
    <w:p w14:paraId="0BA387A8" w14:textId="1D8BF917" w:rsidR="007E6E78" w:rsidRDefault="007E6E78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Pintura</w:t>
      </w:r>
    </w:p>
    <w:p w14:paraId="25C534BE" w14:textId="1B453851" w:rsidR="007E6E78" w:rsidRDefault="007E6E78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Tela</w:t>
      </w:r>
    </w:p>
    <w:p w14:paraId="125B41D7" w14:textId="7374775F" w:rsidR="007E6E78" w:rsidRDefault="007E6E78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Micrófono</w:t>
      </w:r>
    </w:p>
    <w:p w14:paraId="4ADFF013" w14:textId="63776B75" w:rsidR="007E6E78" w:rsidRPr="009F6D28" w:rsidRDefault="0077352A" w:rsidP="007E6E78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Grabadora</w:t>
      </w:r>
    </w:p>
    <w:p w14:paraId="3E3CF784" w14:textId="71A93F09" w:rsidR="00F061EB" w:rsidRDefault="00F061EB" w:rsidP="00587637">
      <w:pPr>
        <w:pStyle w:val="Prrafodelista"/>
        <w:spacing w:line="360" w:lineRule="auto"/>
        <w:ind w:left="360" w:hanging="360"/>
        <w:jc w:val="both"/>
        <w:rPr>
          <w:rFonts w:ascii="Cambria" w:hAnsi="Cambria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3.1.3. Tiempo: </w:t>
      </w:r>
    </w:p>
    <w:p w14:paraId="435DFACA" w14:textId="3CC01B8C" w:rsidR="0077352A" w:rsidRDefault="0077352A" w:rsidP="0077352A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Planificación: </w:t>
      </w:r>
      <w:r>
        <w:rPr>
          <w:rFonts w:ascii="Times New Roman" w:hAnsi="Times New Roman" w:cs="Times New Roman"/>
          <w:sz w:val="24"/>
          <w:szCs w:val="24"/>
        </w:rPr>
        <w:t>1 semana, desde el 7 de febrero hasta el 12 de febrero.</w:t>
      </w:r>
    </w:p>
    <w:p w14:paraId="2812772D" w14:textId="0CD05900" w:rsidR="0077352A" w:rsidRDefault="0077352A" w:rsidP="0077352A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Implementación: </w:t>
      </w:r>
      <w:r>
        <w:rPr>
          <w:rFonts w:ascii="Times New Roman" w:hAnsi="Times New Roman" w:cs="Times New Roman"/>
          <w:sz w:val="24"/>
          <w:szCs w:val="24"/>
        </w:rPr>
        <w:t>4 semanas, desde el 12 de febrero hasta el 14 de marzo.</w:t>
      </w:r>
    </w:p>
    <w:p w14:paraId="17DE55E9" w14:textId="6994C523" w:rsidR="0077352A" w:rsidRDefault="0077352A" w:rsidP="0077352A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Reflexión:</w:t>
      </w:r>
      <w:r>
        <w:rPr>
          <w:rFonts w:ascii="Times New Roman" w:hAnsi="Times New Roman" w:cs="Times New Roman"/>
          <w:sz w:val="24"/>
          <w:szCs w:val="24"/>
        </w:rPr>
        <w:t xml:space="preserve"> 1 semana, desde el 14 de marzo hasta el 21 de marzo.</w:t>
      </w:r>
    </w:p>
    <w:p w14:paraId="7552FE5E" w14:textId="1F44EBA5" w:rsidR="00F061EB" w:rsidRDefault="00F061EB" w:rsidP="0077352A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3.2. Presupuesto: </w:t>
      </w:r>
    </w:p>
    <w:p w14:paraId="4C9572FA" w14:textId="5ED8108C" w:rsidR="0077352A" w:rsidRPr="0077352A" w:rsidRDefault="0077352A" w:rsidP="0077352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ambria" w:hAnsi="Cambria" w:cs="Times New Roman"/>
          <w:b/>
          <w:bCs/>
          <w:sz w:val="18"/>
          <w:szCs w:val="18"/>
        </w:rPr>
      </w:pPr>
      <w:r>
        <w:rPr>
          <w:rFonts w:ascii="Cambria" w:hAnsi="Cambria" w:cs="Times New Roman"/>
          <w:b/>
          <w:bCs/>
          <w:sz w:val="18"/>
          <w:szCs w:val="18"/>
        </w:rPr>
        <w:t xml:space="preserve">Albergue: </w:t>
      </w:r>
      <w:r>
        <w:rPr>
          <w:rFonts w:ascii="Cambria" w:hAnsi="Cambria" w:cs="Times New Roman"/>
          <w:sz w:val="18"/>
          <w:szCs w:val="18"/>
        </w:rPr>
        <w:t>O</w:t>
      </w:r>
      <w:r w:rsidRPr="0077352A">
        <w:rPr>
          <w:rFonts w:ascii="Cambria" w:hAnsi="Cambria" w:cs="Times New Roman"/>
          <w:sz w:val="18"/>
          <w:szCs w:val="18"/>
        </w:rPr>
        <w:t>$</w:t>
      </w:r>
    </w:p>
    <w:p w14:paraId="1D803FA1" w14:textId="1722E033" w:rsidR="0077352A" w:rsidRPr="0077352A" w:rsidRDefault="0077352A" w:rsidP="0077352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ambria" w:hAnsi="Cambria" w:cs="Times New Roman"/>
          <w:b/>
          <w:bCs/>
          <w:sz w:val="18"/>
          <w:szCs w:val="18"/>
        </w:rPr>
      </w:pPr>
      <w:r>
        <w:rPr>
          <w:rFonts w:ascii="Cambria" w:hAnsi="Cambria" w:cs="Times New Roman"/>
          <w:b/>
          <w:bCs/>
          <w:sz w:val="18"/>
          <w:szCs w:val="18"/>
        </w:rPr>
        <w:t xml:space="preserve">Juegos lúdicos: </w:t>
      </w:r>
      <w:r>
        <w:rPr>
          <w:rFonts w:ascii="Cambria" w:hAnsi="Cambria" w:cs="Times New Roman"/>
          <w:sz w:val="18"/>
          <w:szCs w:val="18"/>
        </w:rPr>
        <w:t>10</w:t>
      </w:r>
      <w:r w:rsidRPr="0077352A">
        <w:rPr>
          <w:rFonts w:ascii="Cambria" w:hAnsi="Cambria" w:cs="Times New Roman"/>
          <w:sz w:val="18"/>
          <w:szCs w:val="18"/>
        </w:rPr>
        <w:t>$</w:t>
      </w:r>
      <w:r>
        <w:rPr>
          <w:rFonts w:ascii="Cambria" w:hAnsi="Cambria" w:cs="Times New Roman"/>
          <w:sz w:val="18"/>
          <w:szCs w:val="18"/>
        </w:rPr>
        <w:t xml:space="preserve"> asociados a recursos como el papel, cartón, tela, etc.</w:t>
      </w:r>
    </w:p>
    <w:p w14:paraId="012E856F" w14:textId="0DB10B1B" w:rsidR="0077352A" w:rsidRPr="0077352A" w:rsidRDefault="0077352A" w:rsidP="0077352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ambria" w:hAnsi="Cambria" w:cs="Times New Roman"/>
          <w:b/>
          <w:bCs/>
          <w:sz w:val="18"/>
          <w:szCs w:val="18"/>
        </w:rPr>
      </w:pPr>
      <w:r>
        <w:rPr>
          <w:rFonts w:ascii="Cambria" w:hAnsi="Cambria" w:cs="Times New Roman"/>
          <w:b/>
          <w:bCs/>
          <w:sz w:val="18"/>
          <w:szCs w:val="18"/>
        </w:rPr>
        <w:t xml:space="preserve">Audiolibro: </w:t>
      </w:r>
      <w:r>
        <w:rPr>
          <w:rFonts w:ascii="Cambria" w:hAnsi="Cambria" w:cs="Times New Roman"/>
          <w:sz w:val="18"/>
          <w:szCs w:val="18"/>
        </w:rPr>
        <w:t>O</w:t>
      </w:r>
      <w:r w:rsidRPr="0077352A">
        <w:rPr>
          <w:rFonts w:ascii="Cambria" w:hAnsi="Cambria" w:cs="Times New Roman"/>
          <w:sz w:val="18"/>
          <w:szCs w:val="18"/>
        </w:rPr>
        <w:t>$</w:t>
      </w:r>
    </w:p>
    <w:p w14:paraId="0BF544FA" w14:textId="77777777" w:rsidR="00F061EB" w:rsidRPr="005F3C50" w:rsidRDefault="00F061EB" w:rsidP="00F061EB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C50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5F3C50">
        <w:rPr>
          <w:rFonts w:ascii="Times New Roman" w:hAnsi="Times New Roman" w:cs="Times New Roman"/>
          <w:b/>
          <w:bCs/>
          <w:sz w:val="24"/>
          <w:szCs w:val="24"/>
        </w:rPr>
        <w:tab/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ase de Evaluación:</w:t>
      </w:r>
    </w:p>
    <w:p w14:paraId="5B63E2CA" w14:textId="183A535C" w:rsidR="00F061EB" w:rsidRDefault="00F061EB" w:rsidP="00587637">
      <w:pPr>
        <w:pStyle w:val="Prrafodelista"/>
        <w:spacing w:line="360" w:lineRule="auto"/>
        <w:ind w:left="360" w:hanging="360"/>
        <w:jc w:val="both"/>
        <w:rPr>
          <w:rFonts w:ascii="Cambria" w:hAnsi="Cambria" w:cs="Times New Roman"/>
          <w:sz w:val="18"/>
          <w:szCs w:val="18"/>
        </w:rPr>
      </w:pPr>
      <w:r w:rsidRPr="005F3C50">
        <w:rPr>
          <w:rFonts w:ascii="Times New Roman" w:hAnsi="Times New Roman" w:cs="Times New Roman"/>
          <w:b/>
          <w:bCs/>
          <w:sz w:val="24"/>
          <w:szCs w:val="24"/>
        </w:rPr>
        <w:lastRenderedPageBreak/>
        <w:t>4.1.</w:t>
      </w:r>
      <w:r w:rsidRPr="005F3C50">
        <w:rPr>
          <w:rFonts w:ascii="Times New Roman" w:hAnsi="Times New Roman" w:cs="Times New Roman"/>
          <w:b/>
          <w:bCs/>
          <w:sz w:val="24"/>
          <w:szCs w:val="24"/>
        </w:rPr>
        <w:tab/>
        <w:t>Metas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7679C46" w14:textId="51F1E554" w:rsidR="0077352A" w:rsidRDefault="0077352A" w:rsidP="0077352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espera brindar una vida digna a las personas que se encuentren en una situación de vulnerabilidad.</w:t>
      </w:r>
    </w:p>
    <w:p w14:paraId="046E5548" w14:textId="7B70E876" w:rsidR="0077352A" w:rsidRDefault="0077352A" w:rsidP="0077352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Realizar voluntariado de manera efectiva.</w:t>
      </w:r>
    </w:p>
    <w:p w14:paraId="5F26616D" w14:textId="7A4153C7" w:rsidR="0077352A" w:rsidRDefault="0077352A" w:rsidP="0077352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Lograr que los juegos lúdicos desarrollen las habilidades cognitivas de las personas.</w:t>
      </w:r>
    </w:p>
    <w:p w14:paraId="7A99213A" w14:textId="4945EB57" w:rsidR="0077352A" w:rsidRPr="005F3C50" w:rsidRDefault="0077352A" w:rsidP="0077352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Lograr que los audiocuentos ayuden a desarrollar las habilidades cognitivas de las personas.</w:t>
      </w:r>
    </w:p>
    <w:p w14:paraId="172368D2" w14:textId="77777777" w:rsidR="0077352A" w:rsidRDefault="00F061EB" w:rsidP="00587637">
      <w:pPr>
        <w:pStyle w:val="Prrafodelista"/>
        <w:spacing w:line="360" w:lineRule="auto"/>
        <w:ind w:left="360" w:hanging="360"/>
        <w:jc w:val="both"/>
        <w:rPr>
          <w:rFonts w:ascii="Cambria" w:hAnsi="Cambria" w:cs="Times New Roman"/>
          <w:sz w:val="18"/>
          <w:szCs w:val="18"/>
        </w:rPr>
      </w:pPr>
      <w:r w:rsidRPr="005F3C50">
        <w:rPr>
          <w:rFonts w:ascii="Times New Roman" w:hAnsi="Times New Roman" w:cs="Times New Roman"/>
          <w:b/>
          <w:bCs/>
          <w:sz w:val="24"/>
          <w:szCs w:val="24"/>
        </w:rPr>
        <w:t>4.2.</w:t>
      </w:r>
      <w:r w:rsidRPr="005F3C50">
        <w:rPr>
          <w:rFonts w:ascii="Times New Roman" w:hAnsi="Times New Roman" w:cs="Times New Roman"/>
          <w:b/>
          <w:bCs/>
          <w:sz w:val="24"/>
          <w:szCs w:val="24"/>
        </w:rPr>
        <w:tab/>
        <w:t>Logros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F3C50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93401487"/>
    </w:p>
    <w:bookmarkEnd w:id="3"/>
    <w:p w14:paraId="22005386" w14:textId="3B733765" w:rsidR="00F061EB" w:rsidRDefault="0077352A" w:rsidP="0077352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Cambria" w:hAnsi="Cambria" w:cs="Times New Roman"/>
          <w:sz w:val="18"/>
          <w:szCs w:val="18"/>
        </w:rPr>
      </w:pPr>
      <w:r>
        <w:rPr>
          <w:rFonts w:ascii="Cambria" w:hAnsi="Cambria" w:cs="Times New Roman"/>
          <w:sz w:val="18"/>
          <w:szCs w:val="18"/>
        </w:rPr>
        <w:t>Se logr</w:t>
      </w:r>
      <w:r w:rsidRPr="0077352A">
        <w:rPr>
          <w:rFonts w:ascii="Cambria" w:hAnsi="Cambria" w:cs="Times New Roman"/>
          <w:sz w:val="18"/>
          <w:szCs w:val="18"/>
        </w:rPr>
        <w:t>ó</w:t>
      </w:r>
      <w:r>
        <w:rPr>
          <w:rFonts w:ascii="Cambria" w:hAnsi="Cambria" w:cs="Times New Roman"/>
          <w:sz w:val="18"/>
          <w:szCs w:val="18"/>
        </w:rPr>
        <w:t xml:space="preserve"> darles una vida digna a grupos vulnerables mediante el voluntariado al realizar distintas actividades como tender camas, doblar ropa, barrer, </w:t>
      </w:r>
      <w:proofErr w:type="spellStart"/>
      <w:r>
        <w:rPr>
          <w:rFonts w:ascii="Cambria" w:hAnsi="Cambria" w:cs="Times New Roman"/>
          <w:sz w:val="18"/>
          <w:szCs w:val="18"/>
        </w:rPr>
        <w:t>etc</w:t>
      </w:r>
      <w:proofErr w:type="spellEnd"/>
      <w:r>
        <w:rPr>
          <w:rFonts w:ascii="Cambria" w:hAnsi="Cambria" w:cs="Times New Roman"/>
          <w:sz w:val="18"/>
          <w:szCs w:val="18"/>
        </w:rPr>
        <w:t>, así logrando también que sus derechos no se vean vulnerados.</w:t>
      </w:r>
    </w:p>
    <w:p w14:paraId="372D8660" w14:textId="443E404E" w:rsidR="0077352A" w:rsidRDefault="0077352A" w:rsidP="0077352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Cambria" w:hAnsi="Cambria" w:cs="Times New Roman"/>
          <w:sz w:val="18"/>
          <w:szCs w:val="18"/>
        </w:rPr>
      </w:pPr>
      <w:r>
        <w:rPr>
          <w:rFonts w:ascii="Cambria" w:hAnsi="Cambria" w:cs="Times New Roman"/>
          <w:sz w:val="18"/>
          <w:szCs w:val="18"/>
        </w:rPr>
        <w:t>Se logr</w:t>
      </w:r>
      <w:r w:rsidRPr="0077352A">
        <w:rPr>
          <w:rFonts w:ascii="Cambria" w:hAnsi="Cambria" w:cs="Times New Roman"/>
          <w:sz w:val="18"/>
          <w:szCs w:val="18"/>
        </w:rPr>
        <w:t>ó</w:t>
      </w:r>
      <w:r>
        <w:rPr>
          <w:rFonts w:ascii="Cambria" w:hAnsi="Cambria" w:cs="Times New Roman"/>
          <w:sz w:val="18"/>
          <w:szCs w:val="18"/>
        </w:rPr>
        <w:t xml:space="preserve"> realizar juegos lúdicos como </w:t>
      </w:r>
      <w:r w:rsidR="008E118A">
        <w:rPr>
          <w:rFonts w:ascii="Cambria" w:hAnsi="Cambria" w:cs="Times New Roman"/>
          <w:sz w:val="18"/>
          <w:szCs w:val="18"/>
        </w:rPr>
        <w:t xml:space="preserve">encontrar pares, pintar, hacer manualidades, </w:t>
      </w:r>
      <w:proofErr w:type="spellStart"/>
      <w:r w:rsidR="008E118A">
        <w:rPr>
          <w:rFonts w:ascii="Cambria" w:hAnsi="Cambria" w:cs="Times New Roman"/>
          <w:sz w:val="18"/>
          <w:szCs w:val="18"/>
        </w:rPr>
        <w:t>etc</w:t>
      </w:r>
      <w:proofErr w:type="spellEnd"/>
      <w:r w:rsidR="008E118A">
        <w:rPr>
          <w:rFonts w:ascii="Cambria" w:hAnsi="Cambria" w:cs="Times New Roman"/>
          <w:sz w:val="18"/>
          <w:szCs w:val="18"/>
        </w:rPr>
        <w:t xml:space="preserve"> con el fin de contribuir en las habilidades cognitivas de los beneficiarios.</w:t>
      </w:r>
    </w:p>
    <w:p w14:paraId="4470E527" w14:textId="74D8C583" w:rsidR="0077352A" w:rsidRDefault="008E118A" w:rsidP="008E118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Cambria" w:hAnsi="Cambria" w:cs="Times New Roman"/>
          <w:sz w:val="18"/>
          <w:szCs w:val="18"/>
        </w:rPr>
      </w:pPr>
      <w:r>
        <w:rPr>
          <w:rFonts w:ascii="Cambria" w:hAnsi="Cambria" w:cs="Times New Roman"/>
          <w:sz w:val="18"/>
          <w:szCs w:val="18"/>
        </w:rPr>
        <w:t>Se logr</w:t>
      </w:r>
      <w:r w:rsidRPr="008E118A">
        <w:rPr>
          <w:rFonts w:ascii="Cambria" w:hAnsi="Cambria" w:cs="Times New Roman"/>
          <w:sz w:val="18"/>
          <w:szCs w:val="18"/>
        </w:rPr>
        <w:t>ó</w:t>
      </w:r>
      <w:r>
        <w:rPr>
          <w:rFonts w:ascii="Cambria" w:hAnsi="Cambria" w:cs="Times New Roman"/>
          <w:sz w:val="18"/>
          <w:szCs w:val="18"/>
        </w:rPr>
        <w:t xml:space="preserve"> realizar cuentos basados en valores que ense</w:t>
      </w:r>
      <w:r w:rsidRPr="008E118A">
        <w:rPr>
          <w:rFonts w:ascii="Cambria" w:hAnsi="Cambria" w:cs="Times New Roman"/>
          <w:sz w:val="18"/>
          <w:szCs w:val="18"/>
        </w:rPr>
        <w:t>ñ</w:t>
      </w:r>
      <w:r>
        <w:rPr>
          <w:rFonts w:ascii="Cambria" w:hAnsi="Cambria" w:cs="Times New Roman"/>
          <w:sz w:val="18"/>
          <w:szCs w:val="18"/>
        </w:rPr>
        <w:t>aron a los beneficiaron sobre ellos y ayudaron con su cognición.</w:t>
      </w:r>
    </w:p>
    <w:p w14:paraId="0E398265" w14:textId="77777777" w:rsidR="008E118A" w:rsidRPr="008E118A" w:rsidRDefault="008E118A" w:rsidP="008E118A">
      <w:pPr>
        <w:pStyle w:val="Prrafodelista"/>
        <w:spacing w:line="360" w:lineRule="auto"/>
        <w:ind w:left="760"/>
        <w:jc w:val="both"/>
        <w:rPr>
          <w:rFonts w:ascii="Cambria" w:hAnsi="Cambria" w:cs="Times New Roman"/>
          <w:sz w:val="18"/>
          <w:szCs w:val="18"/>
        </w:rPr>
      </w:pPr>
    </w:p>
    <w:p w14:paraId="019103FD" w14:textId="3368A395" w:rsidR="00F061EB" w:rsidRPr="008E118A" w:rsidRDefault="00F061EB" w:rsidP="00587637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F3C50">
        <w:rPr>
          <w:rFonts w:ascii="Times New Roman" w:hAnsi="Times New Roman" w:cs="Times New Roman"/>
          <w:b/>
          <w:bCs/>
          <w:sz w:val="24"/>
          <w:szCs w:val="24"/>
        </w:rPr>
        <w:t>4.2.1.</w:t>
      </w:r>
      <w:r w:rsidRPr="005F3C50">
        <w:rPr>
          <w:rFonts w:ascii="Times New Roman" w:hAnsi="Times New Roman" w:cs="Times New Roman"/>
          <w:b/>
          <w:bCs/>
          <w:sz w:val="24"/>
          <w:szCs w:val="24"/>
        </w:rPr>
        <w:tab/>
        <w:t>Indicadores logros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F3C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118A">
        <w:rPr>
          <w:rFonts w:ascii="Cambria" w:hAnsi="Cambria" w:cs="Times New Roman"/>
          <w:sz w:val="18"/>
          <w:szCs w:val="18"/>
        </w:rPr>
        <w:t>Este proyecto s</w:t>
      </w:r>
      <w:r w:rsidR="008E118A" w:rsidRPr="008E118A">
        <w:rPr>
          <w:rFonts w:ascii="Cambria" w:hAnsi="Cambria" w:cs="Times New Roman"/>
          <w:sz w:val="18"/>
          <w:szCs w:val="18"/>
        </w:rPr>
        <w:t>í</w:t>
      </w:r>
      <w:r w:rsidR="008E118A">
        <w:rPr>
          <w:rFonts w:ascii="Cambria" w:hAnsi="Cambria" w:cs="Times New Roman"/>
          <w:sz w:val="18"/>
          <w:szCs w:val="18"/>
        </w:rPr>
        <w:t xml:space="preserve"> fue aplicable, ya que se logr</w:t>
      </w:r>
      <w:r w:rsidR="008E118A" w:rsidRPr="008E118A">
        <w:rPr>
          <w:rFonts w:ascii="Cambria" w:hAnsi="Cambria" w:cs="Times New Roman"/>
          <w:sz w:val="18"/>
          <w:szCs w:val="18"/>
        </w:rPr>
        <w:t>ó</w:t>
      </w:r>
      <w:r w:rsidR="008E118A">
        <w:rPr>
          <w:rFonts w:ascii="Cambria" w:hAnsi="Cambria" w:cs="Times New Roman"/>
          <w:sz w:val="18"/>
          <w:szCs w:val="18"/>
        </w:rPr>
        <w:t xml:space="preserve"> coordinar con el Albergue San Juan de Dios que los alumnos acudieran en distintos d</w:t>
      </w:r>
      <w:r w:rsidR="008E118A" w:rsidRPr="008E118A">
        <w:rPr>
          <w:rFonts w:ascii="Cambria" w:hAnsi="Cambria" w:cs="Times New Roman"/>
          <w:sz w:val="18"/>
          <w:szCs w:val="18"/>
        </w:rPr>
        <w:t>í</w:t>
      </w:r>
      <w:r w:rsidR="008E118A">
        <w:rPr>
          <w:rFonts w:ascii="Cambria" w:hAnsi="Cambria" w:cs="Times New Roman"/>
          <w:sz w:val="18"/>
          <w:szCs w:val="18"/>
        </w:rPr>
        <w:t>as al lugar, esto generando un gran impacto, ya que se logr</w:t>
      </w:r>
      <w:r w:rsidR="008E118A" w:rsidRPr="008E118A">
        <w:rPr>
          <w:rFonts w:ascii="Cambria" w:hAnsi="Cambria" w:cs="Times New Roman"/>
          <w:sz w:val="18"/>
          <w:szCs w:val="18"/>
        </w:rPr>
        <w:t>ó</w:t>
      </w:r>
      <w:r w:rsidR="008E118A">
        <w:rPr>
          <w:rFonts w:ascii="Cambria" w:hAnsi="Cambria" w:cs="Times New Roman"/>
          <w:sz w:val="18"/>
          <w:szCs w:val="18"/>
        </w:rPr>
        <w:t xml:space="preserve"> brindarles dignidad a los beneficiaron y hacer que sus derechos no se vean vulnerados.</w:t>
      </w:r>
    </w:p>
    <w:p w14:paraId="3352BF40" w14:textId="77777777" w:rsidR="00F061EB" w:rsidRDefault="00F061EB" w:rsidP="00F061EB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7FD8E4" w14:textId="77777777" w:rsidR="00F061EB" w:rsidRPr="005F3C50" w:rsidRDefault="00F061EB" w:rsidP="00F061EB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C50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5F3C5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Fase de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F3C50">
        <w:rPr>
          <w:rFonts w:ascii="Times New Roman" w:hAnsi="Times New Roman" w:cs="Times New Roman"/>
          <w:b/>
          <w:bCs/>
          <w:sz w:val="24"/>
          <w:szCs w:val="24"/>
        </w:rPr>
        <w:t>emostración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CEB6F96" w14:textId="0D2B5059" w:rsidR="007D5A0E" w:rsidRDefault="00F061EB" w:rsidP="00587637">
      <w:pPr>
        <w:pStyle w:val="Prrafodelista"/>
        <w:spacing w:line="360" w:lineRule="auto"/>
        <w:ind w:left="360" w:hanging="360"/>
        <w:jc w:val="both"/>
        <w:rPr>
          <w:rFonts w:ascii="Cambria" w:hAnsi="Cambria"/>
          <w:sz w:val="18"/>
          <w:szCs w:val="18"/>
        </w:rPr>
      </w:pPr>
      <w:r w:rsidRPr="005F3C50">
        <w:rPr>
          <w:rFonts w:ascii="Times New Roman" w:hAnsi="Times New Roman" w:cs="Times New Roman"/>
          <w:b/>
          <w:bCs/>
          <w:sz w:val="24"/>
          <w:szCs w:val="24"/>
        </w:rPr>
        <w:t>5.1.</w:t>
      </w:r>
      <w:r w:rsidRPr="005F3C50">
        <w:rPr>
          <w:rFonts w:ascii="Times New Roman" w:hAnsi="Times New Roman" w:cs="Times New Roman"/>
          <w:b/>
          <w:bCs/>
          <w:sz w:val="24"/>
          <w:szCs w:val="24"/>
        </w:rPr>
        <w:tab/>
        <w:t>Anexos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934EC" w:rsidRPr="00C934EC">
        <w:t xml:space="preserve"> </w:t>
      </w:r>
    </w:p>
    <w:p w14:paraId="52426949" w14:textId="7ECF11EE" w:rsidR="008E118A" w:rsidRPr="00F061EB" w:rsidRDefault="008E118A" w:rsidP="00587637">
      <w:pPr>
        <w:pStyle w:val="Prrafodelista"/>
        <w:spacing w:line="36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A1C590" wp14:editId="39C3DC44">
            <wp:extent cx="2438400" cy="1828800"/>
            <wp:effectExtent l="0" t="0" r="0" b="0"/>
            <wp:docPr id="982349729" name="Imagen 1" descr="WhatsApp Image 2025-02-22 at 13.14.48_28490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5-02-22 at 13.14.48_284905c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97387" wp14:editId="0969C554">
            <wp:extent cx="2438400" cy="1828800"/>
            <wp:effectExtent l="0" t="0" r="0" b="0"/>
            <wp:docPr id="846618935" name="Imagen 2" descr="WhatsApp Image 2025-02-22 at 13.14.50_c581e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5-02-22 at 13.14.50_c581e5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EFC5C" wp14:editId="3721092D">
            <wp:extent cx="2438400" cy="1828800"/>
            <wp:effectExtent l="0" t="0" r="0" b="0"/>
            <wp:docPr id="121153628" name="Imagen 3" descr="WhatsApp Image 2025-02-22 at 13.14.51_c40c75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5-02-22 at 13.14.51_c40c75a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28029" wp14:editId="01F1DFBD">
            <wp:extent cx="2438400" cy="1828800"/>
            <wp:effectExtent l="0" t="0" r="0" b="0"/>
            <wp:docPr id="614274471" name="Imagen 5" descr="WhatsApp Image 2025-02-22 at 13.14.58_d37d1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5-02-22 at 13.14.58_d37d19a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DBB18E" wp14:editId="1154EC17">
            <wp:extent cx="2438400" cy="1828800"/>
            <wp:effectExtent l="0" t="0" r="0" b="0"/>
            <wp:docPr id="1541617228" name="Imagen 6" descr="WhatsApp Image 2025-02-12 at 14.07.10_f0b2a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5-02-12 at 14.07.10_f0b2a1c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C3466" wp14:editId="015E14E9">
            <wp:extent cx="2438400" cy="1828800"/>
            <wp:effectExtent l="0" t="0" r="0" b="0"/>
            <wp:docPr id="917987941" name="Imagen 7" descr="WhatsApp Image 2025-02-12 at 14.07.14_a32f1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5-02-12 at 14.07.14_a32f1e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7E854" wp14:editId="3651F62E">
            <wp:extent cx="2438400" cy="1828800"/>
            <wp:effectExtent l="0" t="0" r="0" b="0"/>
            <wp:docPr id="721142401" name="Imagen 8" descr="WhatsApp Image 2025-02-12 at 14.07.16_e6cde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5-02-12 at 14.07.16_e6cde72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CE9F9" wp14:editId="5637D0CC">
            <wp:extent cx="2438400" cy="1828800"/>
            <wp:effectExtent l="0" t="0" r="0" b="0"/>
            <wp:docPr id="609980375" name="Imagen 9" descr="WhatsApp Image 2025-02-12 at 14.07.20_1fce9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atsApp Image 2025-02-12 at 14.07.20_1fce9c1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963EB" wp14:editId="18E2F759">
            <wp:extent cx="2438400" cy="1828800"/>
            <wp:effectExtent l="0" t="0" r="0" b="0"/>
            <wp:docPr id="618168358" name="Imagen 10" descr="WhatsApp Image 2025-02-12 at 14.07.22_d44f0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hatsApp Image 2025-02-12 at 14.07.22_d44f0cc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F3CC3E" wp14:editId="79D5C491">
            <wp:extent cx="2438400" cy="1828800"/>
            <wp:effectExtent l="0" t="0" r="0" b="0"/>
            <wp:docPr id="2140379583" name="Imagen 11" descr="WhatsApp Image 2025-02-22 at 13.14.57_823d8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sApp Image 2025-02-22 at 13.14.57_823d87c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BACF" w14:textId="77777777" w:rsidR="007D5A0E" w:rsidRDefault="007D5A0E" w:rsidP="007D5A0E"/>
    <w:p w14:paraId="13BC4100" w14:textId="77777777" w:rsidR="008E118A" w:rsidRDefault="008E118A" w:rsidP="007D5A0E"/>
    <w:p w14:paraId="4EBD8017" w14:textId="77777777" w:rsidR="008E118A" w:rsidRDefault="008E118A" w:rsidP="007D5A0E"/>
    <w:p w14:paraId="169F9FAF" w14:textId="77777777" w:rsidR="008E118A" w:rsidRDefault="008E118A" w:rsidP="007D5A0E"/>
    <w:p w14:paraId="7B76BBA2" w14:textId="77777777" w:rsidR="008E118A" w:rsidRDefault="008E118A" w:rsidP="007D5A0E"/>
    <w:p w14:paraId="1D714894" w14:textId="77777777" w:rsidR="008E118A" w:rsidRDefault="008E118A" w:rsidP="007D5A0E"/>
    <w:p w14:paraId="1BFF442C" w14:textId="77777777" w:rsidR="008E118A" w:rsidRDefault="008E118A" w:rsidP="007D5A0E"/>
    <w:p w14:paraId="7D86A525" w14:textId="77777777" w:rsidR="008E118A" w:rsidRDefault="008E118A" w:rsidP="007D5A0E"/>
    <w:p w14:paraId="4194088E" w14:textId="77777777" w:rsidR="008E118A" w:rsidRDefault="008E118A" w:rsidP="007D5A0E"/>
    <w:p w14:paraId="46E48843" w14:textId="77777777" w:rsidR="008E118A" w:rsidRDefault="008E118A" w:rsidP="007D5A0E"/>
    <w:p w14:paraId="301C4904" w14:textId="77777777" w:rsidR="008E118A" w:rsidRDefault="008E118A" w:rsidP="007D5A0E"/>
    <w:p w14:paraId="0BEDD505" w14:textId="77777777" w:rsidR="008E118A" w:rsidRDefault="008E118A" w:rsidP="007D5A0E"/>
    <w:p w14:paraId="4B4C86F7" w14:textId="77777777" w:rsidR="008E118A" w:rsidRDefault="008E118A" w:rsidP="007D5A0E"/>
    <w:p w14:paraId="78FD69A2" w14:textId="77777777" w:rsidR="008E118A" w:rsidRDefault="008E118A" w:rsidP="007D5A0E"/>
    <w:p w14:paraId="6BD40FF0" w14:textId="77777777" w:rsidR="008E118A" w:rsidRDefault="008E118A" w:rsidP="007D5A0E"/>
    <w:p w14:paraId="253A2CAC" w14:textId="77777777" w:rsidR="008E118A" w:rsidRPr="003154BA" w:rsidRDefault="008E118A" w:rsidP="008E118A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lastRenderedPageBreak/>
        <w:t>Anexo 2:</w:t>
      </w:r>
    </w:p>
    <w:p w14:paraId="43D08B64" w14:textId="77777777" w:rsidR="008E118A" w:rsidRPr="003154BA" w:rsidRDefault="008E118A" w:rsidP="008E118A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Actividades Cumplidas – Reflexión</w:t>
      </w:r>
    </w:p>
    <w:p w14:paraId="32804B0E" w14:textId="77777777" w:rsidR="008E118A" w:rsidRPr="003154BA" w:rsidRDefault="008E118A" w:rsidP="008E118A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12" w:type="dxa"/>
        <w:jc w:val="center"/>
        <w:tblLook w:val="04A0" w:firstRow="1" w:lastRow="0" w:firstColumn="1" w:lastColumn="0" w:noHBand="0" w:noVBand="1"/>
      </w:tblPr>
      <w:tblGrid>
        <w:gridCol w:w="2368"/>
        <w:gridCol w:w="3694"/>
        <w:gridCol w:w="1395"/>
        <w:gridCol w:w="2355"/>
      </w:tblGrid>
      <w:tr w:rsidR="008E118A" w:rsidRPr="003154BA" w14:paraId="0E6B3238" w14:textId="77777777" w:rsidTr="00C1662B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ECC15C0" w14:textId="77777777" w:rsidR="008E118A" w:rsidRPr="003154BA" w:rsidRDefault="008E118A" w:rsidP="00C1662B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TÍTULO:</w:t>
            </w:r>
          </w:p>
        </w:tc>
        <w:tc>
          <w:tcPr>
            <w:tcW w:w="7444" w:type="dxa"/>
            <w:gridSpan w:val="3"/>
          </w:tcPr>
          <w:p w14:paraId="766B5365" w14:textId="483A25B6" w:rsidR="008E118A" w:rsidRPr="008E118A" w:rsidRDefault="008E118A" w:rsidP="00C1662B">
            <w:pPr>
              <w:jc w:val="both"/>
              <w:rPr>
                <w:rFonts w:ascii="Cambria" w:hAnsi="Cambria"/>
                <w:b/>
                <w:bCs/>
                <w:sz w:val="24"/>
                <w:szCs w:val="24"/>
                <w:lang w:val="es-ES"/>
              </w:rPr>
            </w:pPr>
            <w:r w:rsidRPr="008E118A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Tus manos hoy, su dignidad siempre</w:t>
            </w:r>
          </w:p>
        </w:tc>
      </w:tr>
      <w:tr w:rsidR="008E118A" w:rsidRPr="003154BA" w14:paraId="6FD2FEE3" w14:textId="77777777" w:rsidTr="00C1662B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17250CE" w14:textId="77777777" w:rsidR="008E118A" w:rsidRPr="003154BA" w:rsidRDefault="008E118A" w:rsidP="00C1662B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FECHA DE LA ACTIVIDAD:</w:t>
            </w:r>
          </w:p>
        </w:tc>
        <w:tc>
          <w:tcPr>
            <w:tcW w:w="7444" w:type="dxa"/>
            <w:gridSpan w:val="3"/>
          </w:tcPr>
          <w:p w14:paraId="5992CD18" w14:textId="6F8477CF" w:rsidR="008E118A" w:rsidRPr="006A77CB" w:rsidRDefault="006A77CB" w:rsidP="00C1662B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12/02/2025 y 22/02/2025</w:t>
            </w:r>
          </w:p>
        </w:tc>
      </w:tr>
      <w:tr w:rsidR="008E118A" w:rsidRPr="003154BA" w14:paraId="29DE7A54" w14:textId="77777777" w:rsidTr="00C1662B">
        <w:trPr>
          <w:trHeight w:val="340"/>
          <w:jc w:val="center"/>
        </w:trPr>
        <w:tc>
          <w:tcPr>
            <w:tcW w:w="2368" w:type="dxa"/>
            <w:shd w:val="clear" w:color="auto" w:fill="002060"/>
          </w:tcPr>
          <w:p w14:paraId="0C893D42" w14:textId="77777777" w:rsidR="008E118A" w:rsidRPr="003154BA" w:rsidRDefault="008E118A" w:rsidP="00C1662B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INTEGRANTES:</w:t>
            </w:r>
          </w:p>
        </w:tc>
        <w:tc>
          <w:tcPr>
            <w:tcW w:w="7444" w:type="dxa"/>
            <w:gridSpan w:val="3"/>
          </w:tcPr>
          <w:p w14:paraId="7B1961B4" w14:textId="56A318F4" w:rsidR="008E118A" w:rsidRPr="006A77CB" w:rsidRDefault="006A77CB" w:rsidP="00C1662B">
            <w:p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  <w:r w:rsidRPr="00AE363E">
              <w:rPr>
                <w:rFonts w:ascii="Cambria" w:hAnsi="Cambria"/>
                <w:lang w:val="es-ES"/>
              </w:rPr>
              <w:t xml:space="preserve">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Anchapaxi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Melany Avila, Bryan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Caisatoa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Ana Paula Crespo,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Liha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 Delgado, Martín Fonseca, Lucía García, Ariel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Gavilema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Thomas Granda, Ana Paula Gualle, Danna Gualotuña, Christopher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Milton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Emily Guato, Anabel Hurtado, Amelia Jaramillo, Francisco López, Priscila Marca, Esteban Morales, Valeska Noboa, Milena Orquera, Valery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Panimbosa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René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Paucar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Andrea Pazmiño, Carlos Peralta, 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Suntaxi</w:t>
            </w:r>
            <w:proofErr w:type="spellEnd"/>
            <w:r w:rsidRPr="00AE363E">
              <w:rPr>
                <w:rFonts w:ascii="Cambria" w:hAnsi="Cambria"/>
                <w:lang w:val="es-ES"/>
              </w:rPr>
              <w:t>, Jefferson Terán, Emilia Toapanta, Kamila Trujillo, Angélica Vallejo, Alejandra Vizuete. </w:t>
            </w:r>
          </w:p>
          <w:p w14:paraId="17C634A6" w14:textId="77777777" w:rsidR="008E118A" w:rsidRPr="006A77CB" w:rsidRDefault="008E118A" w:rsidP="00C1662B">
            <w:p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</w:p>
        </w:tc>
      </w:tr>
      <w:tr w:rsidR="008E118A" w:rsidRPr="003154BA" w14:paraId="4FCC9C0E" w14:textId="77777777" w:rsidTr="00C1662B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5707C0EE" w14:textId="77777777" w:rsidR="008E118A" w:rsidRPr="003154BA" w:rsidRDefault="008E118A" w:rsidP="00C1662B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CURSO:</w:t>
            </w:r>
          </w:p>
        </w:tc>
        <w:tc>
          <w:tcPr>
            <w:tcW w:w="3694" w:type="dxa"/>
          </w:tcPr>
          <w:p w14:paraId="5F815130" w14:textId="3F021AE3" w:rsidR="008E118A" w:rsidRPr="006A77CB" w:rsidRDefault="006A77CB" w:rsidP="00C1662B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1ro IB</w:t>
            </w:r>
          </w:p>
        </w:tc>
        <w:tc>
          <w:tcPr>
            <w:tcW w:w="1395" w:type="dxa"/>
            <w:shd w:val="clear" w:color="auto" w:fill="002060"/>
          </w:tcPr>
          <w:p w14:paraId="7F147966" w14:textId="77777777" w:rsidR="008E118A" w:rsidRPr="003154BA" w:rsidRDefault="008E118A" w:rsidP="00C1662B">
            <w:pPr>
              <w:jc w:val="both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2355" w:type="dxa"/>
          </w:tcPr>
          <w:p w14:paraId="4F822B86" w14:textId="5F81967E" w:rsidR="008E118A" w:rsidRPr="006A77CB" w:rsidRDefault="006A77CB" w:rsidP="00C1662B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</w:t>
            </w:r>
          </w:p>
        </w:tc>
      </w:tr>
      <w:tr w:rsidR="008E118A" w:rsidRPr="003154BA" w14:paraId="3D58E7C7" w14:textId="77777777" w:rsidTr="00C1662B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78B9FE5" w14:textId="77777777" w:rsidR="008E118A" w:rsidRDefault="008E118A" w:rsidP="00C166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2821A17" w14:textId="77777777" w:rsidR="008E118A" w:rsidRDefault="008E118A" w:rsidP="00C166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42FAE9D" w14:textId="77777777" w:rsidR="008E118A" w:rsidRPr="003154BA" w:rsidRDefault="008E118A" w:rsidP="00C1662B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ACTIVIDADES CUMPLIDAS:</w:t>
            </w:r>
          </w:p>
        </w:tc>
        <w:tc>
          <w:tcPr>
            <w:tcW w:w="7444" w:type="dxa"/>
            <w:gridSpan w:val="3"/>
          </w:tcPr>
          <w:p w14:paraId="74E7D866" w14:textId="527C181B" w:rsidR="008E118A" w:rsidRPr="006A77CB" w:rsidRDefault="006A77CB" w:rsidP="006A77CB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  <w:r w:rsidRPr="006A77CB">
              <w:rPr>
                <w:rFonts w:ascii="Cambria" w:hAnsi="Cambria" w:cstheme="minorHAnsi"/>
                <w:lang w:val="es-ES"/>
              </w:rPr>
              <w:t>Voluntariado en el Albergue S</w:t>
            </w:r>
            <w:r>
              <w:rPr>
                <w:rFonts w:ascii="Cambria" w:hAnsi="Cambria" w:cstheme="minorHAnsi"/>
                <w:lang w:val="es-ES"/>
              </w:rPr>
              <w:t>an Juan de Dios.</w:t>
            </w:r>
          </w:p>
          <w:p w14:paraId="3D0BA85B" w14:textId="300C4FE3" w:rsidR="006A77CB" w:rsidRPr="006A77CB" w:rsidRDefault="006A77CB" w:rsidP="006A77CB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  <w:r>
              <w:rPr>
                <w:rFonts w:ascii="Cambria" w:hAnsi="Cambria" w:cstheme="minorHAnsi"/>
                <w:lang w:val="es-ES"/>
              </w:rPr>
              <w:t>Realización de juegos l</w:t>
            </w:r>
            <w:proofErr w:type="spellStart"/>
            <w:r w:rsidRPr="006A77CB">
              <w:rPr>
                <w:rFonts w:ascii="Cambria" w:hAnsi="Cambria" w:cstheme="minorHAnsi"/>
                <w:lang w:val="es-EC"/>
              </w:rPr>
              <w:t>ú</w:t>
            </w:r>
            <w:r>
              <w:rPr>
                <w:rFonts w:ascii="Cambria" w:hAnsi="Cambria" w:cstheme="minorHAnsi"/>
                <w:lang w:val="es-EC"/>
              </w:rPr>
              <w:t>dicos</w:t>
            </w:r>
            <w:proofErr w:type="spellEnd"/>
            <w:r>
              <w:rPr>
                <w:rFonts w:ascii="Cambria" w:hAnsi="Cambria" w:cstheme="minorHAnsi"/>
                <w:lang w:val="es-EC"/>
              </w:rPr>
              <w:t>, como encontrar pares con cartas, pintar, hacer manualidades, etc.</w:t>
            </w:r>
          </w:p>
          <w:p w14:paraId="4A18FF43" w14:textId="762ACDBB" w:rsidR="008E118A" w:rsidRPr="006A77CB" w:rsidRDefault="006A77CB" w:rsidP="00C1662B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  <w:r>
              <w:rPr>
                <w:rFonts w:ascii="Cambria" w:hAnsi="Cambria" w:cstheme="minorHAnsi"/>
                <w:lang w:val="es-ES"/>
              </w:rPr>
              <w:t>Realización de un audiolibro para niños o ancianos acerca de los valores con el fin de contribuir con su cognición.</w:t>
            </w:r>
          </w:p>
          <w:p w14:paraId="3C059604" w14:textId="77777777" w:rsidR="008E118A" w:rsidRPr="006A77CB" w:rsidRDefault="008E118A" w:rsidP="00C1662B">
            <w:p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</w:p>
        </w:tc>
      </w:tr>
      <w:tr w:rsidR="008E118A" w:rsidRPr="003154BA" w14:paraId="39D8DFE8" w14:textId="77777777" w:rsidTr="00C1662B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16C08C58" w14:textId="77777777" w:rsidR="008E118A" w:rsidRPr="006A77CB" w:rsidRDefault="008E118A" w:rsidP="00C166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73D4D7A5" w14:textId="77777777" w:rsidR="008E118A" w:rsidRPr="006A77CB" w:rsidRDefault="008E118A" w:rsidP="00C166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4761C050" w14:textId="77777777" w:rsidR="008E118A" w:rsidRPr="003154BA" w:rsidRDefault="008E118A" w:rsidP="00C1662B">
            <w:pPr>
              <w:jc w:val="center"/>
              <w:rPr>
                <w:rFonts w:ascii="Cambria" w:hAnsi="Cambria"/>
                <w:b/>
                <w:bCs/>
              </w:rPr>
            </w:pPr>
            <w:r w:rsidRPr="1091052B">
              <w:rPr>
                <w:rFonts w:ascii="Cambria" w:hAnsi="Cambria"/>
                <w:b/>
                <w:bCs/>
              </w:rPr>
              <w:t>REFLEXIÓN:</w:t>
            </w:r>
          </w:p>
        </w:tc>
        <w:tc>
          <w:tcPr>
            <w:tcW w:w="7444" w:type="dxa"/>
            <w:gridSpan w:val="3"/>
          </w:tcPr>
          <w:p w14:paraId="6C819ED8" w14:textId="78A036A9" w:rsidR="008E118A" w:rsidRPr="006A77CB" w:rsidRDefault="006A77CB" w:rsidP="00C1662B">
            <w:pPr>
              <w:jc w:val="both"/>
              <w:rPr>
                <w:rFonts w:ascii="Cambria" w:hAnsi="Cambria"/>
                <w:lang w:val="es-ES"/>
              </w:rPr>
            </w:pPr>
            <w:r w:rsidRPr="006A77CB">
              <w:rPr>
                <w:rFonts w:ascii="Cambria" w:hAnsi="Cambria"/>
                <w:lang w:val="es-ES"/>
              </w:rPr>
              <w:t>Existen muchas personas que viven en s</w:t>
            </w:r>
            <w:r>
              <w:rPr>
                <w:rFonts w:ascii="Cambria" w:hAnsi="Cambria"/>
                <w:lang w:val="es-ES"/>
              </w:rPr>
              <w:t>ituaciones de vulnerabilidad, donde su dignidad y derechos no son respetados, por lo que debemos realizar acciones para poder brindarles esto y ayudarlos de cualquier forma que podamos, ya sea de forma económica, de servicio, etc. Con ello se puede lograr que la situación en la que viven estas personas pueda volverse m</w:t>
            </w:r>
            <w:proofErr w:type="spellStart"/>
            <w:r w:rsidRPr="006A77CB">
              <w:rPr>
                <w:rFonts w:ascii="Cambria" w:hAnsi="Cambria"/>
                <w:lang w:val="es-EC"/>
              </w:rPr>
              <w:t>á</w:t>
            </w:r>
            <w:r>
              <w:rPr>
                <w:rFonts w:ascii="Cambria" w:hAnsi="Cambria"/>
                <w:lang w:val="es-EC"/>
              </w:rPr>
              <w:t>s</w:t>
            </w:r>
            <w:proofErr w:type="spellEnd"/>
            <w:r>
              <w:rPr>
                <w:rFonts w:ascii="Cambria" w:hAnsi="Cambria"/>
                <w:lang w:val="es-EC"/>
              </w:rPr>
              <w:t xml:space="preserve"> favorable.</w:t>
            </w:r>
            <w:r w:rsidRPr="006A77CB">
              <w:rPr>
                <w:rFonts w:ascii="Cambria" w:hAnsi="Cambria"/>
                <w:lang w:val="es-EC"/>
              </w:rPr>
              <w:t> </w:t>
            </w:r>
          </w:p>
          <w:p w14:paraId="79AB4090" w14:textId="77777777" w:rsidR="008E118A" w:rsidRPr="006A77CB" w:rsidRDefault="008E118A" w:rsidP="00C1662B">
            <w:p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</w:p>
        </w:tc>
      </w:tr>
      <w:tr w:rsidR="008E118A" w14:paraId="19D28AE4" w14:textId="77777777" w:rsidTr="00C1662B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50128A0B" w14:textId="77777777" w:rsidR="008E118A" w:rsidRPr="006E73A9" w:rsidRDefault="008E118A" w:rsidP="00C166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  <w:r w:rsidRPr="006E73A9">
              <w:rPr>
                <w:rFonts w:ascii="Cambria" w:hAnsi="Cambria"/>
                <w:b/>
                <w:bCs/>
                <w:lang w:val="es-ES"/>
              </w:rPr>
              <w:t xml:space="preserve">DESAFIOS QUE ENFRENTO / LECCIONES APRENDIDAS: </w:t>
            </w:r>
          </w:p>
        </w:tc>
        <w:tc>
          <w:tcPr>
            <w:tcW w:w="7444" w:type="dxa"/>
            <w:gridSpan w:val="3"/>
          </w:tcPr>
          <w:p w14:paraId="24430CE9" w14:textId="77777777" w:rsidR="008E118A" w:rsidRPr="006A77CB" w:rsidRDefault="006A77CB" w:rsidP="006A77C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 xml:space="preserve">Las camas del albergue estaban sucias, por lo que se </w:t>
            </w:r>
            <w:proofErr w:type="spellStart"/>
            <w:r>
              <w:rPr>
                <w:rFonts w:ascii="Cambria" w:hAnsi="Cambria"/>
                <w:lang w:val="es-ES"/>
              </w:rPr>
              <w:t>dificult</w:t>
            </w:r>
            <w:r w:rsidRPr="006A77CB">
              <w:rPr>
                <w:rFonts w:ascii="Cambria" w:hAnsi="Cambria"/>
                <w:lang w:val="es-EC"/>
              </w:rPr>
              <w:t>ó</w:t>
            </w:r>
            <w:proofErr w:type="spellEnd"/>
            <w:r>
              <w:rPr>
                <w:rFonts w:ascii="Cambria" w:hAnsi="Cambria"/>
                <w:lang w:val="es-EC"/>
              </w:rPr>
              <w:t xml:space="preserve"> tender las camas.</w:t>
            </w:r>
          </w:p>
          <w:p w14:paraId="47A6ECCF" w14:textId="77777777" w:rsidR="006A77CB" w:rsidRPr="006A77CB" w:rsidRDefault="006A77CB" w:rsidP="006A77C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Al tener que hacer voluntariado todo el día terminamos cansados.</w:t>
            </w:r>
          </w:p>
          <w:p w14:paraId="05675FBF" w14:textId="77777777" w:rsidR="006A77CB" w:rsidRPr="006A77CB" w:rsidRDefault="006A77CB" w:rsidP="006A77C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No pudimos coordinar bien los tiempos para grabar el audiolibro.</w:t>
            </w:r>
          </w:p>
          <w:p w14:paraId="72469BC3" w14:textId="3B1D602B" w:rsidR="006A77CB" w:rsidRPr="006A77CB" w:rsidRDefault="006A77CB" w:rsidP="006A77CB">
            <w:pPr>
              <w:pStyle w:val="Prrafodelista"/>
              <w:jc w:val="both"/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8E118A" w:rsidRPr="003154BA" w14:paraId="6AC3626C" w14:textId="77777777" w:rsidTr="00C1662B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3D271AD4" w14:textId="77777777" w:rsidR="008E118A" w:rsidRPr="006E73A9" w:rsidRDefault="008E118A" w:rsidP="00C166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203D143B" w14:textId="77777777" w:rsidR="008E118A" w:rsidRPr="006E73A9" w:rsidRDefault="008E118A" w:rsidP="00C166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623DCD69" w14:textId="77777777" w:rsidR="008E118A" w:rsidRPr="003154BA" w:rsidRDefault="008E118A" w:rsidP="00C1662B">
            <w:pPr>
              <w:jc w:val="center"/>
              <w:rPr>
                <w:rFonts w:ascii="Cambria" w:hAnsi="Cambria"/>
                <w:b/>
                <w:bCs/>
              </w:rPr>
            </w:pPr>
            <w:r w:rsidRPr="1091052B">
              <w:rPr>
                <w:rFonts w:ascii="Cambria" w:hAnsi="Cambria"/>
                <w:b/>
                <w:bCs/>
              </w:rPr>
              <w:t>EVIDENCIAS:</w:t>
            </w:r>
          </w:p>
        </w:tc>
        <w:tc>
          <w:tcPr>
            <w:tcW w:w="7444" w:type="dxa"/>
            <w:gridSpan w:val="3"/>
          </w:tcPr>
          <w:p w14:paraId="3F1D0A2C" w14:textId="7C4CB242" w:rsidR="008E118A" w:rsidRPr="003154BA" w:rsidRDefault="006A77CB" w:rsidP="00C1662B">
            <w:pPr>
              <w:jc w:val="both"/>
              <w:rPr>
                <w:rFonts w:ascii="Cambria" w:hAnsi="Cambria"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F156041" wp14:editId="221A8012">
                  <wp:extent cx="2438400" cy="1828800"/>
                  <wp:effectExtent l="0" t="0" r="0" b="0"/>
                  <wp:docPr id="114229344" name="Imagen 1" descr="WhatsApp Image 2025-02-22 at 13.14.48_284905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Image 2025-02-22 at 13.14.48_284905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9ABDB8" wp14:editId="706D1F7F">
                  <wp:extent cx="2438400" cy="1828800"/>
                  <wp:effectExtent l="0" t="0" r="0" b="0"/>
                  <wp:docPr id="1586930869" name="Imagen 2" descr="WhatsApp Image 2025-02-22 at 13.14.50_c581e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Image 2025-02-22 at 13.14.50_c581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1D2370" wp14:editId="56E572B4">
                  <wp:extent cx="2438400" cy="1828800"/>
                  <wp:effectExtent l="0" t="0" r="0" b="0"/>
                  <wp:docPr id="1859723065" name="Imagen 3" descr="WhatsApp Image 2025-02-22 at 13.14.51_c40c75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atsApp Image 2025-02-22 at 13.14.51_c40c75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160B5A" wp14:editId="4BBE45F3">
                  <wp:extent cx="2438400" cy="1828800"/>
                  <wp:effectExtent l="0" t="0" r="0" b="0"/>
                  <wp:docPr id="1993916427" name="Imagen 5" descr="WhatsApp Image 2025-02-22 at 13.14.58_d37d19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hatsApp Image 2025-02-22 at 13.14.58_d37d19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6A14BF5" wp14:editId="54EBE56C">
                  <wp:extent cx="2438400" cy="1828800"/>
                  <wp:effectExtent l="0" t="0" r="0" b="0"/>
                  <wp:docPr id="455602113" name="Imagen 6" descr="WhatsApp Image 2025-02-12 at 14.07.10_f0b2a1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hatsApp Image 2025-02-12 at 14.07.10_f0b2a1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B87433" wp14:editId="064EB015">
                  <wp:extent cx="2438400" cy="1828800"/>
                  <wp:effectExtent l="0" t="0" r="0" b="0"/>
                  <wp:docPr id="2115389283" name="Imagen 7" descr="WhatsApp Image 2025-02-12 at 14.07.14_a32f1e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hatsApp Image 2025-02-12 at 14.07.14_a32f1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AA9E27" wp14:editId="5D821B01">
                  <wp:extent cx="2438400" cy="1828800"/>
                  <wp:effectExtent l="0" t="0" r="0" b="0"/>
                  <wp:docPr id="1661339715" name="Imagen 8" descr="WhatsApp Image 2025-02-12 at 14.07.16_e6cde7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hatsApp Image 2025-02-12 at 14.07.16_e6cde7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D46133" wp14:editId="1EA1CE7A">
                  <wp:extent cx="2438400" cy="1828800"/>
                  <wp:effectExtent l="0" t="0" r="0" b="0"/>
                  <wp:docPr id="345852888" name="Imagen 9" descr="WhatsApp Image 2025-02-12 at 14.07.20_1fce9c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hatsApp Image 2025-02-12 at 14.07.20_1fce9c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4C93FC9" wp14:editId="47A0E2C0">
                  <wp:extent cx="2438400" cy="1828800"/>
                  <wp:effectExtent l="0" t="0" r="0" b="0"/>
                  <wp:docPr id="1099592284" name="Imagen 10" descr="WhatsApp Image 2025-02-12 at 14.07.22_d44f0c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hatsApp Image 2025-02-12 at 14.07.22_d44f0c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5F98AC" wp14:editId="5F70BA5A">
                  <wp:extent cx="2438400" cy="1828800"/>
                  <wp:effectExtent l="0" t="0" r="0" b="0"/>
                  <wp:docPr id="277175107" name="Imagen 11" descr="WhatsApp Image 2025-02-22 at 13.14.57_823d87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hatsApp Image 2025-02-22 at 13.14.57_823d87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3DA1E" w14:textId="77777777" w:rsidR="008E118A" w:rsidRPr="003154BA" w:rsidRDefault="008E118A" w:rsidP="00C1662B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008E118A" w:rsidRPr="003154BA" w14:paraId="76E601A0" w14:textId="77777777" w:rsidTr="00C1662B">
        <w:trPr>
          <w:trHeight w:val="323"/>
          <w:jc w:val="center"/>
        </w:trPr>
        <w:tc>
          <w:tcPr>
            <w:tcW w:w="2368" w:type="dxa"/>
            <w:vMerge w:val="restart"/>
            <w:shd w:val="clear" w:color="auto" w:fill="002060"/>
          </w:tcPr>
          <w:p w14:paraId="64A3CBE8" w14:textId="77777777" w:rsidR="008E118A" w:rsidRPr="003154BA" w:rsidRDefault="008E118A" w:rsidP="00C1662B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lastRenderedPageBreak/>
              <w:t>FIRMAS DE RESPONSABILIDAD:</w:t>
            </w:r>
          </w:p>
        </w:tc>
        <w:tc>
          <w:tcPr>
            <w:tcW w:w="3694" w:type="dxa"/>
            <w:shd w:val="clear" w:color="auto" w:fill="002060"/>
          </w:tcPr>
          <w:p w14:paraId="7AD27B17" w14:textId="77777777" w:rsidR="008E118A" w:rsidRPr="003154BA" w:rsidRDefault="008E118A" w:rsidP="00C1662B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ESTUDIANTES:</w:t>
            </w:r>
          </w:p>
        </w:tc>
        <w:tc>
          <w:tcPr>
            <w:tcW w:w="3750" w:type="dxa"/>
            <w:gridSpan w:val="2"/>
            <w:shd w:val="clear" w:color="auto" w:fill="002060"/>
          </w:tcPr>
          <w:p w14:paraId="77C90C33" w14:textId="77777777" w:rsidR="008E118A" w:rsidRPr="003154BA" w:rsidRDefault="008E118A" w:rsidP="00C1662B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CAS/ PARTICIPACIÓN ESTUDIANTIL:</w:t>
            </w:r>
          </w:p>
        </w:tc>
      </w:tr>
      <w:tr w:rsidR="008E118A" w:rsidRPr="003154BA" w14:paraId="4C7DE17A" w14:textId="77777777" w:rsidTr="00C1662B">
        <w:trPr>
          <w:trHeight w:val="323"/>
          <w:jc w:val="center"/>
        </w:trPr>
        <w:tc>
          <w:tcPr>
            <w:tcW w:w="2368" w:type="dxa"/>
            <w:vMerge/>
          </w:tcPr>
          <w:p w14:paraId="70D95620" w14:textId="77777777" w:rsidR="008E118A" w:rsidRPr="003154BA" w:rsidRDefault="008E118A" w:rsidP="00C1662B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694" w:type="dxa"/>
          </w:tcPr>
          <w:p w14:paraId="5CCA0555" w14:textId="77777777" w:rsidR="008E118A" w:rsidRPr="003154BA" w:rsidRDefault="008E118A" w:rsidP="00C1662B">
            <w:pPr>
              <w:rPr>
                <w:rFonts w:ascii="Cambria" w:hAnsi="Cambria" w:cstheme="minorHAnsi"/>
                <w:b/>
                <w:bCs/>
              </w:rPr>
            </w:pPr>
          </w:p>
          <w:p w14:paraId="4D3B6385" w14:textId="77777777" w:rsidR="008E118A" w:rsidRPr="003154BA" w:rsidRDefault="008E118A" w:rsidP="00C1662B">
            <w:pPr>
              <w:rPr>
                <w:rFonts w:ascii="Cambria" w:hAnsi="Cambria" w:cstheme="minorHAnsi"/>
                <w:b/>
                <w:bCs/>
              </w:rPr>
            </w:pPr>
          </w:p>
          <w:p w14:paraId="7A65D6C1" w14:textId="77777777" w:rsidR="008E118A" w:rsidRPr="003154BA" w:rsidRDefault="008E118A" w:rsidP="00C1662B">
            <w:pPr>
              <w:rPr>
                <w:rFonts w:ascii="Cambria" w:hAnsi="Cambria" w:cstheme="minorHAnsi"/>
                <w:b/>
                <w:bCs/>
              </w:rPr>
            </w:pPr>
          </w:p>
          <w:p w14:paraId="2FECAA77" w14:textId="77777777" w:rsidR="008E118A" w:rsidRPr="003154BA" w:rsidRDefault="008E118A" w:rsidP="00C1662B">
            <w:pPr>
              <w:rPr>
                <w:rFonts w:ascii="Cambria" w:hAnsi="Cambria" w:cstheme="minorHAnsi"/>
                <w:b/>
                <w:bCs/>
              </w:rPr>
            </w:pPr>
          </w:p>
          <w:p w14:paraId="255476EA" w14:textId="77777777" w:rsidR="008E118A" w:rsidRPr="003154BA" w:rsidRDefault="008E118A" w:rsidP="00C1662B">
            <w:pPr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750" w:type="dxa"/>
            <w:gridSpan w:val="2"/>
          </w:tcPr>
          <w:p w14:paraId="3462C720" w14:textId="77777777" w:rsidR="008E118A" w:rsidRPr="003154BA" w:rsidRDefault="008E118A" w:rsidP="00C1662B">
            <w:pPr>
              <w:rPr>
                <w:rFonts w:ascii="Cambria" w:hAnsi="Cambria" w:cstheme="minorHAnsi"/>
                <w:b/>
                <w:bCs/>
              </w:rPr>
            </w:pPr>
          </w:p>
        </w:tc>
      </w:tr>
      <w:tr w:rsidR="008E118A" w:rsidRPr="003154BA" w14:paraId="6AF63D5E" w14:textId="77777777" w:rsidTr="00C1662B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143FF0C5" w14:textId="77777777" w:rsidR="008E118A" w:rsidRPr="003154BA" w:rsidRDefault="008E118A" w:rsidP="00C1662B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FECHA DE ENTREGA:</w:t>
            </w:r>
          </w:p>
        </w:tc>
        <w:tc>
          <w:tcPr>
            <w:tcW w:w="7444" w:type="dxa"/>
            <w:gridSpan w:val="3"/>
          </w:tcPr>
          <w:p w14:paraId="74047B2C" w14:textId="0CB4BCB8" w:rsidR="008E118A" w:rsidRPr="00715AD2" w:rsidRDefault="00715AD2" w:rsidP="00C1662B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24/02/2025</w:t>
            </w:r>
          </w:p>
        </w:tc>
      </w:tr>
    </w:tbl>
    <w:p w14:paraId="039D3F0E" w14:textId="77777777" w:rsidR="008E118A" w:rsidRDefault="008E118A" w:rsidP="008E118A"/>
    <w:p w14:paraId="4288B1F6" w14:textId="77777777" w:rsidR="008E118A" w:rsidRPr="007D5A0E" w:rsidRDefault="008E118A" w:rsidP="008E118A"/>
    <w:p w14:paraId="27EC09A1" w14:textId="77777777" w:rsidR="008E118A" w:rsidRPr="007D5A0E" w:rsidRDefault="008E118A" w:rsidP="007D5A0E"/>
    <w:sectPr w:rsidR="008E118A" w:rsidRPr="007D5A0E" w:rsidSect="007D5A0E">
      <w:headerReference w:type="default" r:id="rId2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E4AD0" w14:textId="77777777" w:rsidR="005519E6" w:rsidRDefault="005519E6" w:rsidP="005C6B5B">
      <w:pPr>
        <w:spacing w:after="0" w:line="240" w:lineRule="auto"/>
      </w:pPr>
      <w:r>
        <w:separator/>
      </w:r>
    </w:p>
  </w:endnote>
  <w:endnote w:type="continuationSeparator" w:id="0">
    <w:p w14:paraId="2608368D" w14:textId="77777777" w:rsidR="005519E6" w:rsidRDefault="005519E6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4D00A" w14:textId="77777777" w:rsidR="005519E6" w:rsidRDefault="005519E6" w:rsidP="005C6B5B">
      <w:pPr>
        <w:spacing w:after="0" w:line="240" w:lineRule="auto"/>
      </w:pPr>
      <w:r>
        <w:separator/>
      </w:r>
    </w:p>
  </w:footnote>
  <w:footnote w:type="continuationSeparator" w:id="0">
    <w:p w14:paraId="61B9723C" w14:textId="77777777" w:rsidR="005519E6" w:rsidRDefault="005519E6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7E04B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A889AA8" wp14:editId="25A1E4F1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48B"/>
    <w:multiLevelType w:val="hybridMultilevel"/>
    <w:tmpl w:val="89BC9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E1E44"/>
    <w:multiLevelType w:val="hybridMultilevel"/>
    <w:tmpl w:val="B0F41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65851"/>
    <w:multiLevelType w:val="hybridMultilevel"/>
    <w:tmpl w:val="D0F83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E2AD7"/>
    <w:multiLevelType w:val="hybridMultilevel"/>
    <w:tmpl w:val="53380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365DC"/>
    <w:multiLevelType w:val="multilevel"/>
    <w:tmpl w:val="11C644D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2DB1DF5"/>
    <w:multiLevelType w:val="hybridMultilevel"/>
    <w:tmpl w:val="FBC44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C1394"/>
    <w:multiLevelType w:val="hybridMultilevel"/>
    <w:tmpl w:val="A00C7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DA42F7"/>
    <w:multiLevelType w:val="hybridMultilevel"/>
    <w:tmpl w:val="75D87FEA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 w15:restartNumberingAfterBreak="0">
    <w:nsid w:val="4F0F25EB"/>
    <w:multiLevelType w:val="hybridMultilevel"/>
    <w:tmpl w:val="BCAA3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97DA8"/>
    <w:multiLevelType w:val="hybridMultilevel"/>
    <w:tmpl w:val="D1380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6564217">
    <w:abstractNumId w:val="10"/>
  </w:num>
  <w:num w:numId="2" w16cid:durableId="946624119">
    <w:abstractNumId w:val="4"/>
  </w:num>
  <w:num w:numId="3" w16cid:durableId="535042074">
    <w:abstractNumId w:val="5"/>
  </w:num>
  <w:num w:numId="4" w16cid:durableId="232277720">
    <w:abstractNumId w:val="0"/>
  </w:num>
  <w:num w:numId="5" w16cid:durableId="55670001">
    <w:abstractNumId w:val="2"/>
  </w:num>
  <w:num w:numId="6" w16cid:durableId="1486318106">
    <w:abstractNumId w:val="3"/>
  </w:num>
  <w:num w:numId="7" w16cid:durableId="1463695014">
    <w:abstractNumId w:val="6"/>
  </w:num>
  <w:num w:numId="8" w16cid:durableId="474612887">
    <w:abstractNumId w:val="8"/>
  </w:num>
  <w:num w:numId="9" w16cid:durableId="1651592982">
    <w:abstractNumId w:val="7"/>
  </w:num>
  <w:num w:numId="10" w16cid:durableId="1044214056">
    <w:abstractNumId w:val="9"/>
  </w:num>
  <w:num w:numId="11" w16cid:durableId="17661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1EB"/>
    <w:rsid w:val="0006213E"/>
    <w:rsid w:val="000E0087"/>
    <w:rsid w:val="00234D0F"/>
    <w:rsid w:val="00271FCC"/>
    <w:rsid w:val="002A2EA4"/>
    <w:rsid w:val="002F41CE"/>
    <w:rsid w:val="0036324E"/>
    <w:rsid w:val="003E4506"/>
    <w:rsid w:val="00417A20"/>
    <w:rsid w:val="00504921"/>
    <w:rsid w:val="005519E6"/>
    <w:rsid w:val="00587637"/>
    <w:rsid w:val="005C6B5B"/>
    <w:rsid w:val="00652508"/>
    <w:rsid w:val="006A77CB"/>
    <w:rsid w:val="006D06B5"/>
    <w:rsid w:val="006D55D4"/>
    <w:rsid w:val="00715AD2"/>
    <w:rsid w:val="0077352A"/>
    <w:rsid w:val="007A3E14"/>
    <w:rsid w:val="007D5A0E"/>
    <w:rsid w:val="007E6E78"/>
    <w:rsid w:val="008E118A"/>
    <w:rsid w:val="008F61D7"/>
    <w:rsid w:val="00AB7BA8"/>
    <w:rsid w:val="00B255E8"/>
    <w:rsid w:val="00B82565"/>
    <w:rsid w:val="00BC641F"/>
    <w:rsid w:val="00BF26E6"/>
    <w:rsid w:val="00C55132"/>
    <w:rsid w:val="00C934EC"/>
    <w:rsid w:val="00E05C8C"/>
    <w:rsid w:val="00E35CFF"/>
    <w:rsid w:val="00F0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F4900C"/>
  <w15:chartTrackingRefBased/>
  <w15:docId w15:val="{78B26391-38B7-4BA6-A55C-566B01CFB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1EB"/>
  </w:style>
  <w:style w:type="paragraph" w:styleId="Ttulo2">
    <w:name w:val="heading 2"/>
    <w:basedOn w:val="Normal"/>
    <w:link w:val="Ttulo2Car"/>
    <w:uiPriority w:val="9"/>
    <w:unhideWhenUsed/>
    <w:qFormat/>
    <w:rsid w:val="00F061EB"/>
    <w:pPr>
      <w:widowControl w:val="0"/>
      <w:autoSpaceDE w:val="0"/>
      <w:autoSpaceDN w:val="0"/>
      <w:spacing w:before="94" w:after="0" w:line="240" w:lineRule="auto"/>
      <w:outlineLvl w:val="1"/>
    </w:pPr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61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F061E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61D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6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F61D7"/>
    <w:rPr>
      <w:b/>
      <w:bCs/>
    </w:rPr>
  </w:style>
  <w:style w:type="table" w:styleId="Tablaconcuadrcula">
    <w:name w:val="Table Grid"/>
    <w:basedOn w:val="Tablanormal"/>
    <w:uiPriority w:val="39"/>
    <w:rsid w:val="008E118A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4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acc731e1-7ad0-4911-8b46-2768e1fe7141" xsi:nil="true"/>
    <TaxCatchAll xmlns="a487b0a7-e79e-45b2-ad3f-458bafd9c1d1" xsi:nil="true"/>
    <lcf76f155ced4ddcb4097134ff3c332f xmlns="acc731e1-7ad0-4911-8b46-2768e1fe714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6F0723C787F94FB7DB9AB412CCEA92" ma:contentTypeVersion="12" ma:contentTypeDescription="Crear nuevo documento." ma:contentTypeScope="" ma:versionID="f5e955cdc0300678b91c0bf9f6d31738">
  <xsd:schema xmlns:xsd="http://www.w3.org/2001/XMLSchema" xmlns:xs="http://www.w3.org/2001/XMLSchema" xmlns:p="http://schemas.microsoft.com/office/2006/metadata/properties" xmlns:ns2="acc731e1-7ad0-4911-8b46-2768e1fe7141" xmlns:ns3="a487b0a7-e79e-45b2-ad3f-458bafd9c1d1" targetNamespace="http://schemas.microsoft.com/office/2006/metadata/properties" ma:root="true" ma:fieldsID="82af4a60824964feebac479303962a00" ns2:_="" ns3:_="">
    <xsd:import namespace="acc731e1-7ad0-4911-8b46-2768e1fe7141"/>
    <xsd:import namespace="a487b0a7-e79e-45b2-ad3f-458bafd9c1d1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731e1-7ad0-4911-8b46-2768e1fe7141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24cf2632-e9b4-454b-8cde-77efbbc294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7b0a7-e79e-45b2-ad3f-458bafd9c1d1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8b252fd-16cf-4c10-8d96-fe41fa670e6b}" ma:internalName="TaxCatchAll" ma:showField="CatchAllData" ma:web="a487b0a7-e79e-45b2-ad3f-458bafd9c1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5DD9DB-C998-4BB4-8D73-E12880B5D9A9}">
  <ds:schemaRefs>
    <ds:schemaRef ds:uri="http://schemas.microsoft.com/office/2006/metadata/properties"/>
    <ds:schemaRef ds:uri="http://schemas.microsoft.com/office/infopath/2007/PartnerControls"/>
    <ds:schemaRef ds:uri="acc731e1-7ad0-4911-8b46-2768e1fe7141"/>
    <ds:schemaRef ds:uri="a487b0a7-e79e-45b2-ad3f-458bafd9c1d1"/>
  </ds:schemaRefs>
</ds:datastoreItem>
</file>

<file path=customXml/itemProps2.xml><?xml version="1.0" encoding="utf-8"?>
<ds:datastoreItem xmlns:ds="http://schemas.openxmlformats.org/officeDocument/2006/customXml" ds:itemID="{9AE818A1-4701-4602-BF9D-A28DB2CC53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E99103-60BA-4A46-9B94-B8EA76324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c731e1-7ad0-4911-8b46-2768e1fe7141"/>
    <ds:schemaRef ds:uri="a487b0a7-e79e-45b2-ad3f-458bafd9c1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2</TotalTime>
  <Pages>10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2</cp:revision>
  <dcterms:created xsi:type="dcterms:W3CDTF">2025-03-21T03:43:00Z</dcterms:created>
  <dcterms:modified xsi:type="dcterms:W3CDTF">2025-03-21T03:43:00Z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0x010100DC6F0723C787F94FB7DB9AB412CCEA92</vt:lpwstr>
  </property>
</Properties>
</file>