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EBFE2" w14:textId="77777777" w:rsidR="00035586" w:rsidRPr="00D402D4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D402D4">
        <w:rPr>
          <w:rFonts w:ascii="Cambria" w:hAnsi="Cambria"/>
          <w:b/>
          <w:bCs/>
        </w:rPr>
        <w:t>Anexo 1:</w:t>
      </w:r>
    </w:p>
    <w:p w14:paraId="0AE40584" w14:textId="5E357EB4" w:rsidR="00035586" w:rsidRPr="00D402D4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D402D4">
        <w:rPr>
          <w:rFonts w:ascii="Cambria" w:hAnsi="Cambria"/>
          <w:b/>
          <w:bCs/>
        </w:rPr>
        <w:t>Ficha de Planificación Semanal</w:t>
      </w:r>
    </w:p>
    <w:p w14:paraId="454AB4A7" w14:textId="77777777" w:rsidR="003154BA" w:rsidRPr="00D402D4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91"/>
        <w:gridCol w:w="2098"/>
        <w:gridCol w:w="1647"/>
        <w:gridCol w:w="150"/>
        <w:gridCol w:w="345"/>
        <w:gridCol w:w="1470"/>
        <w:gridCol w:w="409"/>
        <w:gridCol w:w="1375"/>
      </w:tblGrid>
      <w:tr w:rsidR="00035586" w:rsidRPr="00D402D4" w14:paraId="16818C9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68B44636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TÍTULO:</w:t>
            </w:r>
          </w:p>
        </w:tc>
        <w:tc>
          <w:tcPr>
            <w:tcW w:w="7494" w:type="dxa"/>
            <w:gridSpan w:val="7"/>
          </w:tcPr>
          <w:p w14:paraId="66F66B5C" w14:textId="5155C424" w:rsidR="00035586" w:rsidRPr="00D402D4" w:rsidRDefault="00654E5F" w:rsidP="00654E5F">
            <w:pPr>
              <w:rPr>
                <w:rFonts w:ascii="Cambria" w:hAnsi="Cambria"/>
              </w:rPr>
            </w:pPr>
            <w:proofErr w:type="spellStart"/>
            <w:r w:rsidRPr="00D402D4">
              <w:rPr>
                <w:rFonts w:ascii="Cambria" w:hAnsi="Cambria"/>
              </w:rPr>
              <w:t>EcoSalle</w:t>
            </w:r>
            <w:proofErr w:type="spellEnd"/>
            <w:r w:rsidRPr="00D402D4">
              <w:rPr>
                <w:rFonts w:ascii="Cambria" w:hAnsi="Cambria"/>
              </w:rPr>
              <w:t xml:space="preserve"> - Futuro verde</w:t>
            </w:r>
          </w:p>
        </w:tc>
      </w:tr>
      <w:tr w:rsidR="00035586" w:rsidRPr="00D402D4" w14:paraId="3CD55AE5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02FBC42B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FECHA PLANIFICACIÓN:</w:t>
            </w:r>
          </w:p>
        </w:tc>
        <w:tc>
          <w:tcPr>
            <w:tcW w:w="7494" w:type="dxa"/>
            <w:gridSpan w:val="7"/>
          </w:tcPr>
          <w:p w14:paraId="0FA15F65" w14:textId="3C4B662F" w:rsidR="00035586" w:rsidRPr="00D402D4" w:rsidRDefault="00654E5F" w:rsidP="00654E5F">
            <w:pPr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>13/01/2025 – 21/01/2025</w:t>
            </w:r>
          </w:p>
        </w:tc>
      </w:tr>
      <w:tr w:rsidR="00035586" w:rsidRPr="00D402D4" w14:paraId="7139EF89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600CCC52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INTEGRANTES:</w:t>
            </w:r>
          </w:p>
        </w:tc>
        <w:tc>
          <w:tcPr>
            <w:tcW w:w="7494" w:type="dxa"/>
            <w:gridSpan w:val="7"/>
          </w:tcPr>
          <w:p w14:paraId="40BEC28A" w14:textId="663BFBCC" w:rsidR="00035586" w:rsidRPr="00D402D4" w:rsidRDefault="00654E5F" w:rsidP="00654E5F">
            <w:pPr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 xml:space="preserve">Alessandro </w:t>
            </w:r>
            <w:proofErr w:type="spellStart"/>
            <w:r w:rsidRPr="00D402D4">
              <w:rPr>
                <w:rFonts w:ascii="Cambria" w:hAnsi="Cambria"/>
              </w:rPr>
              <w:t>Anchapaxi</w:t>
            </w:r>
            <w:proofErr w:type="spellEnd"/>
            <w:r w:rsidRPr="00D402D4">
              <w:rPr>
                <w:rFonts w:ascii="Cambria" w:hAnsi="Cambria"/>
              </w:rPr>
              <w:t xml:space="preserve">, Melany Avila, Bryan </w:t>
            </w:r>
            <w:proofErr w:type="spellStart"/>
            <w:r w:rsidRPr="00D402D4">
              <w:rPr>
                <w:rFonts w:ascii="Cambria" w:hAnsi="Cambria"/>
              </w:rPr>
              <w:t>Caisatoa</w:t>
            </w:r>
            <w:proofErr w:type="spellEnd"/>
            <w:r w:rsidRPr="00D402D4">
              <w:rPr>
                <w:rFonts w:ascii="Cambria" w:hAnsi="Cambria"/>
              </w:rPr>
              <w:t xml:space="preserve">, Ana Paula Crespo, </w:t>
            </w:r>
            <w:proofErr w:type="spellStart"/>
            <w:r w:rsidRPr="00D402D4">
              <w:rPr>
                <w:rFonts w:ascii="Cambria" w:hAnsi="Cambria"/>
              </w:rPr>
              <w:t>Liha</w:t>
            </w:r>
            <w:proofErr w:type="spellEnd"/>
            <w:r w:rsidRPr="00D402D4">
              <w:rPr>
                <w:rFonts w:ascii="Cambria" w:hAnsi="Cambria"/>
              </w:rPr>
              <w:t xml:space="preserve"> Delgado, Mart</w:t>
            </w:r>
            <w:r w:rsidRPr="00D402D4">
              <w:rPr>
                <w:rFonts w:ascii="Cambria" w:hAnsi="Cambria"/>
              </w:rPr>
              <w:t>í</w:t>
            </w:r>
            <w:r w:rsidRPr="00D402D4">
              <w:rPr>
                <w:rFonts w:ascii="Cambria" w:hAnsi="Cambria"/>
              </w:rPr>
              <w:t>n Fonseca, Luc</w:t>
            </w:r>
            <w:r w:rsidRPr="00D402D4">
              <w:rPr>
                <w:rFonts w:ascii="Cambria" w:hAnsi="Cambria"/>
              </w:rPr>
              <w:t>í</w:t>
            </w:r>
            <w:r w:rsidRPr="00D402D4">
              <w:rPr>
                <w:rFonts w:ascii="Cambria" w:hAnsi="Cambria"/>
              </w:rPr>
              <w:t>a Garc</w:t>
            </w:r>
            <w:r w:rsidRPr="00D402D4">
              <w:rPr>
                <w:rFonts w:ascii="Cambria" w:hAnsi="Cambria"/>
              </w:rPr>
              <w:t>í</w:t>
            </w:r>
            <w:r w:rsidRPr="00D402D4">
              <w:rPr>
                <w:rFonts w:ascii="Cambria" w:hAnsi="Cambria"/>
              </w:rPr>
              <w:t xml:space="preserve">a, Ariel </w:t>
            </w:r>
            <w:proofErr w:type="spellStart"/>
            <w:r w:rsidRPr="00D402D4">
              <w:rPr>
                <w:rFonts w:ascii="Cambria" w:hAnsi="Cambria"/>
              </w:rPr>
              <w:t>Gavilema</w:t>
            </w:r>
            <w:proofErr w:type="spellEnd"/>
            <w:r w:rsidRPr="00D402D4">
              <w:rPr>
                <w:rFonts w:ascii="Cambria" w:hAnsi="Cambria"/>
              </w:rPr>
              <w:t>, Thomas Granda, Ana Paula Gualle, Danna Gualotu</w:t>
            </w:r>
            <w:r w:rsidRPr="00D402D4">
              <w:rPr>
                <w:rFonts w:ascii="Cambria" w:hAnsi="Cambria"/>
              </w:rPr>
              <w:t>ñ</w:t>
            </w:r>
            <w:r w:rsidRPr="00D402D4">
              <w:rPr>
                <w:rFonts w:ascii="Cambria" w:hAnsi="Cambria"/>
              </w:rPr>
              <w:t xml:space="preserve">a, Christopher </w:t>
            </w:r>
            <w:proofErr w:type="spellStart"/>
            <w:r w:rsidRPr="00D402D4">
              <w:rPr>
                <w:rFonts w:ascii="Cambria" w:hAnsi="Cambria"/>
              </w:rPr>
              <w:t>Guaman</w:t>
            </w:r>
            <w:proofErr w:type="spellEnd"/>
            <w:r w:rsidRPr="00D402D4">
              <w:rPr>
                <w:rFonts w:ascii="Cambria" w:hAnsi="Cambria"/>
              </w:rPr>
              <w:t xml:space="preserve">, Milton </w:t>
            </w:r>
            <w:proofErr w:type="spellStart"/>
            <w:r w:rsidRPr="00D402D4">
              <w:rPr>
                <w:rFonts w:ascii="Cambria" w:hAnsi="Cambria"/>
              </w:rPr>
              <w:t>Guaman</w:t>
            </w:r>
            <w:proofErr w:type="spellEnd"/>
            <w:r w:rsidRPr="00D402D4">
              <w:rPr>
                <w:rFonts w:ascii="Cambria" w:hAnsi="Cambria"/>
              </w:rPr>
              <w:t>, Emily Guato, Anabel Hurtado, Amelia Jaramillo, Francisco L</w:t>
            </w:r>
            <w:r w:rsidRPr="00D402D4">
              <w:rPr>
                <w:rFonts w:ascii="Cambria" w:hAnsi="Cambria"/>
              </w:rPr>
              <w:t>ó</w:t>
            </w:r>
            <w:r w:rsidRPr="00D402D4">
              <w:rPr>
                <w:rFonts w:ascii="Cambria" w:hAnsi="Cambria"/>
              </w:rPr>
              <w:t xml:space="preserve">pez, Priscila Marca, Esteban Morales, Valeska Noboa, Milena Orquera, Valery </w:t>
            </w:r>
            <w:proofErr w:type="spellStart"/>
            <w:r w:rsidRPr="00D402D4">
              <w:rPr>
                <w:rFonts w:ascii="Cambria" w:hAnsi="Cambria"/>
              </w:rPr>
              <w:t>Panimbosa</w:t>
            </w:r>
            <w:proofErr w:type="spellEnd"/>
            <w:r w:rsidRPr="00D402D4">
              <w:rPr>
                <w:rFonts w:ascii="Cambria" w:hAnsi="Cambria"/>
              </w:rPr>
              <w:t>, Ren</w:t>
            </w:r>
            <w:r w:rsidRPr="00D402D4">
              <w:rPr>
                <w:rFonts w:ascii="Cambria" w:hAnsi="Cambria"/>
              </w:rPr>
              <w:t>é</w:t>
            </w:r>
            <w:r w:rsidRPr="00D402D4">
              <w:rPr>
                <w:rFonts w:ascii="Cambria" w:hAnsi="Cambria"/>
              </w:rPr>
              <w:t xml:space="preserve"> </w:t>
            </w:r>
            <w:proofErr w:type="spellStart"/>
            <w:r w:rsidRPr="00D402D4">
              <w:rPr>
                <w:rFonts w:ascii="Cambria" w:hAnsi="Cambria"/>
              </w:rPr>
              <w:t>Paucar</w:t>
            </w:r>
            <w:proofErr w:type="spellEnd"/>
            <w:r w:rsidRPr="00D402D4">
              <w:rPr>
                <w:rFonts w:ascii="Cambria" w:hAnsi="Cambria"/>
              </w:rPr>
              <w:t>, Andrea Pazmi</w:t>
            </w:r>
            <w:r w:rsidRPr="00D402D4">
              <w:rPr>
                <w:rFonts w:ascii="Cambria" w:hAnsi="Cambria"/>
              </w:rPr>
              <w:t>ñ</w:t>
            </w:r>
            <w:r w:rsidRPr="00D402D4">
              <w:rPr>
                <w:rFonts w:ascii="Cambria" w:hAnsi="Cambria"/>
              </w:rPr>
              <w:t xml:space="preserve">o, Carlos Peralta, Alessandro </w:t>
            </w:r>
            <w:proofErr w:type="spellStart"/>
            <w:r w:rsidRPr="00D402D4">
              <w:rPr>
                <w:rFonts w:ascii="Cambria" w:hAnsi="Cambria"/>
              </w:rPr>
              <w:t>Suntaxi</w:t>
            </w:r>
            <w:proofErr w:type="spellEnd"/>
            <w:r w:rsidRPr="00D402D4">
              <w:rPr>
                <w:rFonts w:ascii="Cambria" w:hAnsi="Cambria"/>
              </w:rPr>
              <w:t>, Jefferson Ter</w:t>
            </w:r>
            <w:r w:rsidRPr="00D402D4">
              <w:rPr>
                <w:rFonts w:ascii="Cambria" w:hAnsi="Cambria"/>
              </w:rPr>
              <w:t>á</w:t>
            </w:r>
            <w:r w:rsidRPr="00D402D4">
              <w:rPr>
                <w:rFonts w:ascii="Cambria" w:hAnsi="Cambria"/>
              </w:rPr>
              <w:t>n, Emilia Toapanta, Kamila Trujillo, Ang</w:t>
            </w:r>
            <w:r w:rsidRPr="00D402D4">
              <w:rPr>
                <w:rFonts w:ascii="Cambria" w:hAnsi="Cambria"/>
              </w:rPr>
              <w:t>é</w:t>
            </w:r>
            <w:r w:rsidRPr="00D402D4">
              <w:rPr>
                <w:rFonts w:ascii="Cambria" w:hAnsi="Cambria"/>
              </w:rPr>
              <w:t>lica Vallejo, Alejandra Vizuete.</w:t>
            </w:r>
            <w:r w:rsidRPr="00D402D4">
              <w:rPr>
                <w:rFonts w:ascii="Cambria" w:hAnsi="Cambria"/>
              </w:rPr>
              <w:t> </w:t>
            </w:r>
          </w:p>
        </w:tc>
      </w:tr>
      <w:tr w:rsidR="00035586" w:rsidRPr="00D402D4" w14:paraId="7EBFBB9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6A75EF1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CURSO:</w:t>
            </w:r>
          </w:p>
        </w:tc>
        <w:tc>
          <w:tcPr>
            <w:tcW w:w="4240" w:type="dxa"/>
            <w:gridSpan w:val="4"/>
          </w:tcPr>
          <w:p w14:paraId="77C1E2EA" w14:textId="1B32D0AD" w:rsidR="00035586" w:rsidRPr="00D402D4" w:rsidRDefault="00654E5F" w:rsidP="00654E5F">
            <w:pPr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>1ro IB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642B31A7" w14:textId="2C794FAD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1375" w:type="dxa"/>
          </w:tcPr>
          <w:p w14:paraId="6DF22D46" w14:textId="077C4E26" w:rsidR="00035586" w:rsidRPr="00D402D4" w:rsidRDefault="00654E5F" w:rsidP="007446CA">
            <w:pPr>
              <w:jc w:val="center"/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>E</w:t>
            </w:r>
          </w:p>
        </w:tc>
      </w:tr>
      <w:tr w:rsidR="00035586" w:rsidRPr="00D402D4" w14:paraId="65139737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1C8C255D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SEMANAS PROGRAMADAS:</w:t>
            </w:r>
          </w:p>
        </w:tc>
        <w:tc>
          <w:tcPr>
            <w:tcW w:w="7494" w:type="dxa"/>
            <w:gridSpan w:val="7"/>
          </w:tcPr>
          <w:p w14:paraId="4782195B" w14:textId="16AB14B3" w:rsidR="00035586" w:rsidRPr="00D402D4" w:rsidRDefault="003B577D" w:rsidP="003B577D">
            <w:pPr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>1 semana</w:t>
            </w:r>
          </w:p>
        </w:tc>
      </w:tr>
      <w:tr w:rsidR="004614F2" w:rsidRPr="00D402D4" w14:paraId="48EA14D0" w14:textId="77777777" w:rsidTr="08902FE2">
        <w:trPr>
          <w:trHeight w:val="284"/>
          <w:jc w:val="center"/>
        </w:trPr>
        <w:tc>
          <w:tcPr>
            <w:tcW w:w="2391" w:type="dxa"/>
            <w:shd w:val="clear" w:color="auto" w:fill="002060"/>
          </w:tcPr>
          <w:p w14:paraId="130A46B3" w14:textId="6C3D193E" w:rsidR="00035586" w:rsidRPr="00D402D4" w:rsidRDefault="00035586" w:rsidP="00022DDB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TRABAJO:</w:t>
            </w:r>
          </w:p>
        </w:tc>
        <w:tc>
          <w:tcPr>
            <w:tcW w:w="2098" w:type="dxa"/>
            <w:shd w:val="clear" w:color="auto" w:fill="002060"/>
          </w:tcPr>
          <w:p w14:paraId="0C47037E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EQUIPO:</w:t>
            </w:r>
          </w:p>
        </w:tc>
        <w:tc>
          <w:tcPr>
            <w:tcW w:w="1797" w:type="dxa"/>
            <w:gridSpan w:val="2"/>
          </w:tcPr>
          <w:p w14:paraId="1B5DB0AC" w14:textId="7B626C09" w:rsidR="00035586" w:rsidRPr="00D402D4" w:rsidRDefault="003B577D" w:rsidP="007446CA">
            <w:pPr>
              <w:jc w:val="center"/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>X</w:t>
            </w:r>
          </w:p>
        </w:tc>
        <w:tc>
          <w:tcPr>
            <w:tcW w:w="1815" w:type="dxa"/>
            <w:gridSpan w:val="2"/>
            <w:shd w:val="clear" w:color="auto" w:fill="002060"/>
          </w:tcPr>
          <w:p w14:paraId="744F7D4A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INDIVIDUAL:</w:t>
            </w:r>
          </w:p>
        </w:tc>
        <w:tc>
          <w:tcPr>
            <w:tcW w:w="1784" w:type="dxa"/>
            <w:gridSpan w:val="2"/>
          </w:tcPr>
          <w:p w14:paraId="288672AD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D402D4" w14:paraId="6C5625E8" w14:textId="77777777" w:rsidTr="08902FE2">
        <w:trPr>
          <w:trHeight w:val="2767"/>
          <w:jc w:val="center"/>
        </w:trPr>
        <w:tc>
          <w:tcPr>
            <w:tcW w:w="2391" w:type="dxa"/>
            <w:shd w:val="clear" w:color="auto" w:fill="002060"/>
          </w:tcPr>
          <w:p w14:paraId="572D51B8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ACTIVIDADES:</w:t>
            </w:r>
          </w:p>
        </w:tc>
        <w:tc>
          <w:tcPr>
            <w:tcW w:w="7494" w:type="dxa"/>
            <w:gridSpan w:val="7"/>
          </w:tcPr>
          <w:p w14:paraId="313BA516" w14:textId="014126EA" w:rsidR="00035586" w:rsidRPr="00D402D4" w:rsidRDefault="003B577D" w:rsidP="003B577D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 w:rsidRPr="00D402D4">
              <w:rPr>
                <w:rFonts w:ascii="Cambria" w:hAnsi="Cambria"/>
                <w:lang w:val="es-ES"/>
              </w:rPr>
              <w:t xml:space="preserve">Realización de una </w:t>
            </w:r>
            <w:proofErr w:type="spellStart"/>
            <w:r w:rsidRPr="00D402D4">
              <w:rPr>
                <w:rFonts w:ascii="Cambria" w:hAnsi="Cambria"/>
                <w:lang w:val="es-ES"/>
              </w:rPr>
              <w:t>EcoEscultura</w:t>
            </w:r>
            <w:proofErr w:type="spellEnd"/>
            <w:r w:rsidRPr="00D402D4">
              <w:rPr>
                <w:rFonts w:ascii="Cambria" w:hAnsi="Cambria"/>
                <w:lang w:val="es-ES"/>
              </w:rPr>
              <w:t xml:space="preserve"> en forma de tortuga.</w:t>
            </w:r>
          </w:p>
          <w:p w14:paraId="1A3E2AE9" w14:textId="5A581F5A" w:rsidR="003B577D" w:rsidRPr="00D402D4" w:rsidRDefault="003B577D" w:rsidP="003B577D">
            <w:pPr>
              <w:pStyle w:val="Prrafodelista"/>
              <w:numPr>
                <w:ilvl w:val="1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 w:rsidRPr="00D402D4">
              <w:rPr>
                <w:rFonts w:ascii="Cambria" w:hAnsi="Cambria"/>
                <w:lang w:val="es-ES"/>
              </w:rPr>
              <w:t>Realización de una base de cartón en forma de tortuga.</w:t>
            </w:r>
          </w:p>
          <w:p w14:paraId="7FFF1B18" w14:textId="2793C994" w:rsidR="003B577D" w:rsidRPr="00D402D4" w:rsidRDefault="003B577D" w:rsidP="003B577D">
            <w:pPr>
              <w:pStyle w:val="Prrafodelista"/>
              <w:numPr>
                <w:ilvl w:val="1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 w:rsidRPr="00D402D4">
              <w:rPr>
                <w:rFonts w:ascii="Cambria" w:hAnsi="Cambria"/>
                <w:lang w:val="es-ES"/>
              </w:rPr>
              <w:t>Pegar botellas plásticas a la base hasta formar un caparaz</w:t>
            </w:r>
            <w:r w:rsidRPr="00D402D4">
              <w:rPr>
                <w:rFonts w:ascii="Cambria" w:hAnsi="Cambria"/>
                <w:lang w:val="es-ES"/>
              </w:rPr>
              <w:t>ó</w:t>
            </w:r>
            <w:r w:rsidRPr="00D402D4">
              <w:rPr>
                <w:rFonts w:ascii="Cambria" w:hAnsi="Cambria"/>
                <w:lang w:val="es-ES"/>
              </w:rPr>
              <w:t>n y la cabeza de la tortuga.</w:t>
            </w:r>
          </w:p>
          <w:p w14:paraId="3580166A" w14:textId="17270EA8" w:rsidR="003B577D" w:rsidRPr="00D402D4" w:rsidRDefault="003B577D" w:rsidP="003B577D">
            <w:pPr>
              <w:pStyle w:val="Prrafodelista"/>
              <w:numPr>
                <w:ilvl w:val="1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 w:rsidRPr="00D402D4">
              <w:rPr>
                <w:rFonts w:ascii="Cambria" w:hAnsi="Cambria"/>
                <w:lang w:val="es-ES"/>
              </w:rPr>
              <w:t>Pegar tapas de botellas plásticas en las aletas.</w:t>
            </w:r>
          </w:p>
          <w:p w14:paraId="0D649C6B" w14:textId="2B4AA604" w:rsidR="003B577D" w:rsidRPr="00D402D4" w:rsidRDefault="003B577D" w:rsidP="003B577D">
            <w:pPr>
              <w:pStyle w:val="Prrafodelista"/>
              <w:numPr>
                <w:ilvl w:val="1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 w:rsidRPr="00D402D4">
              <w:rPr>
                <w:rFonts w:ascii="Cambria" w:hAnsi="Cambria"/>
                <w:lang w:val="es-ES"/>
              </w:rPr>
              <w:t xml:space="preserve">Pintar la </w:t>
            </w:r>
            <w:proofErr w:type="spellStart"/>
            <w:r w:rsidRPr="00D402D4">
              <w:rPr>
                <w:rFonts w:ascii="Cambria" w:hAnsi="Cambria"/>
                <w:lang w:val="es-ES"/>
              </w:rPr>
              <w:t>EcoEscultura</w:t>
            </w:r>
            <w:proofErr w:type="spellEnd"/>
            <w:r w:rsidRPr="00D402D4">
              <w:rPr>
                <w:rFonts w:ascii="Cambria" w:hAnsi="Cambria"/>
                <w:lang w:val="es-ES"/>
              </w:rPr>
              <w:t xml:space="preserve"> de color verde y marr</w:t>
            </w:r>
            <w:r w:rsidRPr="00D402D4">
              <w:rPr>
                <w:rFonts w:ascii="Cambria" w:hAnsi="Cambria"/>
                <w:lang w:val="es-ES"/>
              </w:rPr>
              <w:t>ó</w:t>
            </w:r>
            <w:r w:rsidRPr="00D402D4">
              <w:rPr>
                <w:rFonts w:ascii="Cambria" w:hAnsi="Cambria"/>
                <w:lang w:val="es-ES"/>
              </w:rPr>
              <w:t>n.</w:t>
            </w:r>
          </w:p>
          <w:p w14:paraId="10BC148C" w14:textId="77777777" w:rsidR="003B577D" w:rsidRPr="00D402D4" w:rsidRDefault="003B577D" w:rsidP="003B577D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proofErr w:type="spellStart"/>
            <w:r w:rsidRPr="00D402D4">
              <w:rPr>
                <w:rFonts w:ascii="Cambria" w:hAnsi="Cambria"/>
                <w:lang w:val="es-ES"/>
              </w:rPr>
              <w:t>Realizacion</w:t>
            </w:r>
            <w:proofErr w:type="spellEnd"/>
            <w:r w:rsidRPr="00D402D4">
              <w:rPr>
                <w:rFonts w:ascii="Cambria" w:hAnsi="Cambria"/>
                <w:lang w:val="es-ES"/>
              </w:rPr>
              <w:t xml:space="preserve"> de una cascada de basura que ir</w:t>
            </w:r>
            <w:r w:rsidRPr="00D402D4">
              <w:rPr>
                <w:rFonts w:ascii="Cambria" w:hAnsi="Cambria"/>
                <w:lang w:val="es-ES"/>
              </w:rPr>
              <w:t>á</w:t>
            </w:r>
            <w:r w:rsidRPr="00D402D4">
              <w:rPr>
                <w:rFonts w:ascii="Cambria" w:hAnsi="Cambria"/>
                <w:lang w:val="es-ES"/>
              </w:rPr>
              <w:t xml:space="preserve"> pegada a la </w:t>
            </w:r>
            <w:proofErr w:type="spellStart"/>
            <w:r w:rsidRPr="00D402D4">
              <w:rPr>
                <w:rFonts w:ascii="Cambria" w:hAnsi="Cambria"/>
                <w:lang w:val="es-ES"/>
              </w:rPr>
              <w:t>EcoEscultura</w:t>
            </w:r>
            <w:proofErr w:type="spellEnd"/>
            <w:r w:rsidRPr="00D402D4">
              <w:rPr>
                <w:rFonts w:ascii="Cambria" w:hAnsi="Cambria"/>
                <w:lang w:val="es-ES"/>
              </w:rPr>
              <w:t>.</w:t>
            </w:r>
          </w:p>
          <w:p w14:paraId="61797474" w14:textId="37C45D56" w:rsidR="003B577D" w:rsidRPr="00D402D4" w:rsidRDefault="003B577D" w:rsidP="003B577D">
            <w:pPr>
              <w:pStyle w:val="Prrafodelista"/>
              <w:numPr>
                <w:ilvl w:val="1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 w:rsidRPr="00D402D4">
              <w:rPr>
                <w:rFonts w:ascii="Cambria" w:hAnsi="Cambria"/>
                <w:lang w:val="es-ES"/>
              </w:rPr>
              <w:t>Pegar etiquetas de botellas pl</w:t>
            </w:r>
            <w:r w:rsidRPr="00D402D4">
              <w:rPr>
                <w:rFonts w:ascii="Cambria" w:hAnsi="Cambria"/>
                <w:lang w:val="es-ES"/>
              </w:rPr>
              <w:t>á</w:t>
            </w:r>
            <w:r w:rsidRPr="00D402D4">
              <w:rPr>
                <w:rFonts w:ascii="Cambria" w:hAnsi="Cambria"/>
                <w:lang w:val="es-ES"/>
              </w:rPr>
              <w:t xml:space="preserve">sticas y trozos de </w:t>
            </w:r>
            <w:proofErr w:type="gramStart"/>
            <w:r w:rsidRPr="00D402D4">
              <w:rPr>
                <w:rFonts w:ascii="Cambria" w:hAnsi="Cambria"/>
                <w:lang w:val="es-ES"/>
              </w:rPr>
              <w:t>las mismas</w:t>
            </w:r>
            <w:proofErr w:type="gramEnd"/>
            <w:r w:rsidRPr="00D402D4">
              <w:rPr>
                <w:rFonts w:ascii="Cambria" w:hAnsi="Cambria"/>
                <w:lang w:val="es-ES"/>
              </w:rPr>
              <w:t xml:space="preserve"> en varios hilos entrelazados hasta formar la cascada.</w:t>
            </w:r>
            <w:r w:rsidRPr="00D402D4">
              <w:rPr>
                <w:rFonts w:ascii="Cambria" w:hAnsi="Cambria"/>
                <w:lang w:val="es-ES"/>
              </w:rPr>
              <w:t> </w:t>
            </w:r>
          </w:p>
          <w:p w14:paraId="7FE0A693" w14:textId="57BEF104" w:rsidR="003B577D" w:rsidRPr="00D402D4" w:rsidRDefault="003B577D" w:rsidP="003B577D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 w:rsidRPr="00D402D4">
              <w:rPr>
                <w:rFonts w:ascii="Cambria" w:hAnsi="Cambria"/>
                <w:lang w:val="es-ES"/>
              </w:rPr>
              <w:t xml:space="preserve">Exposición de la </w:t>
            </w:r>
            <w:proofErr w:type="spellStart"/>
            <w:r w:rsidRPr="00D402D4">
              <w:rPr>
                <w:rFonts w:ascii="Cambria" w:hAnsi="Cambria"/>
                <w:lang w:val="es-ES"/>
              </w:rPr>
              <w:t>EcoEscultura</w:t>
            </w:r>
            <w:proofErr w:type="spellEnd"/>
            <w:r w:rsidRPr="00D402D4">
              <w:rPr>
                <w:rFonts w:ascii="Cambria" w:hAnsi="Cambria"/>
                <w:lang w:val="es-ES"/>
              </w:rPr>
              <w:t xml:space="preserve"> en la feria </w:t>
            </w:r>
            <w:proofErr w:type="spellStart"/>
            <w:r w:rsidRPr="00D402D4">
              <w:rPr>
                <w:rFonts w:ascii="Cambria" w:hAnsi="Cambria"/>
                <w:lang w:val="es-ES"/>
              </w:rPr>
              <w:t>EcoSalle</w:t>
            </w:r>
            <w:proofErr w:type="spellEnd"/>
            <w:r w:rsidRPr="00D402D4">
              <w:rPr>
                <w:rFonts w:ascii="Cambria" w:hAnsi="Cambria"/>
                <w:lang w:val="es-ES"/>
              </w:rPr>
              <w:t>.</w:t>
            </w:r>
          </w:p>
          <w:p w14:paraId="1C87DC38" w14:textId="77777777" w:rsidR="00035586" w:rsidRPr="00D402D4" w:rsidRDefault="003B577D" w:rsidP="003B577D">
            <w:pPr>
              <w:pStyle w:val="Prrafodelista"/>
              <w:numPr>
                <w:ilvl w:val="1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 w:rsidRPr="00D402D4">
              <w:rPr>
                <w:rFonts w:ascii="Cambria" w:hAnsi="Cambria"/>
                <w:lang w:val="es-ES"/>
              </w:rPr>
              <w:t xml:space="preserve">Colocar la escultura con una red en el </w:t>
            </w:r>
            <w:r w:rsidRPr="00D402D4">
              <w:rPr>
                <w:rFonts w:ascii="Cambria" w:hAnsi="Cambria"/>
                <w:lang w:val="es-ES"/>
              </w:rPr>
              <w:t>á</w:t>
            </w:r>
            <w:r w:rsidRPr="00D402D4">
              <w:rPr>
                <w:rFonts w:ascii="Cambria" w:hAnsi="Cambria"/>
                <w:lang w:val="es-ES"/>
              </w:rPr>
              <w:t>rea donde se vaya a exponer</w:t>
            </w:r>
            <w:r w:rsidRPr="00D402D4">
              <w:rPr>
                <w:rFonts w:ascii="Cambria" w:hAnsi="Cambria"/>
                <w:lang w:val="es-ES"/>
              </w:rPr>
              <w:t> </w:t>
            </w:r>
          </w:p>
          <w:p w14:paraId="49841CEA" w14:textId="79AB9449" w:rsidR="003B577D" w:rsidRPr="00D402D4" w:rsidRDefault="003B577D" w:rsidP="003B577D">
            <w:pPr>
              <w:rPr>
                <w:rFonts w:ascii="Cambria" w:hAnsi="Cambria"/>
                <w:b/>
                <w:bCs/>
              </w:rPr>
            </w:pPr>
          </w:p>
        </w:tc>
      </w:tr>
      <w:tr w:rsidR="00035586" w:rsidRPr="00D402D4" w14:paraId="5DEB504C" w14:textId="77777777" w:rsidTr="08902FE2">
        <w:trPr>
          <w:trHeight w:val="540"/>
          <w:jc w:val="center"/>
        </w:trPr>
        <w:tc>
          <w:tcPr>
            <w:tcW w:w="2391" w:type="dxa"/>
            <w:shd w:val="clear" w:color="auto" w:fill="002060"/>
          </w:tcPr>
          <w:p w14:paraId="3FF91A82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OBJETIVOS:</w:t>
            </w:r>
          </w:p>
        </w:tc>
        <w:tc>
          <w:tcPr>
            <w:tcW w:w="7494" w:type="dxa"/>
            <w:gridSpan w:val="7"/>
          </w:tcPr>
          <w:p w14:paraId="4D7E0E77" w14:textId="6DF7ED36" w:rsidR="00035586" w:rsidRPr="00FB7D71" w:rsidRDefault="00D402D4" w:rsidP="00D402D4">
            <w:pPr>
              <w:pStyle w:val="Prrafodelista"/>
              <w:numPr>
                <w:ilvl w:val="0"/>
                <w:numId w:val="5"/>
              </w:numPr>
              <w:rPr>
                <w:rFonts w:ascii="Cambria" w:hAnsi="Cambria"/>
                <w:b/>
                <w:bCs/>
                <w:lang w:val="es-ES"/>
              </w:rPr>
            </w:pPr>
            <w:r w:rsidRPr="00D402D4">
              <w:rPr>
                <w:rFonts w:ascii="Cambria" w:hAnsi="Cambria"/>
                <w:lang w:val="es-ES"/>
              </w:rPr>
              <w:t xml:space="preserve">Concientizar a </w:t>
            </w:r>
            <w:r>
              <w:rPr>
                <w:rFonts w:ascii="Cambria" w:hAnsi="Cambria"/>
                <w:lang w:val="es-ES"/>
              </w:rPr>
              <w:t xml:space="preserve">los estudiantes </w:t>
            </w:r>
            <w:r w:rsidR="00FB7D71">
              <w:rPr>
                <w:rFonts w:ascii="Cambria" w:hAnsi="Cambria"/>
                <w:lang w:val="es-ES"/>
              </w:rPr>
              <w:t>acerca del impacto que causa en el medio ambiente el desecho indiscriminado de basura en los entornos naturales.</w:t>
            </w:r>
          </w:p>
          <w:p w14:paraId="77FDC7EA" w14:textId="6FB0AA77" w:rsidR="00035586" w:rsidRPr="00FB7D71" w:rsidRDefault="00FB7D71" w:rsidP="00FB7D71">
            <w:pPr>
              <w:pStyle w:val="Prrafodelista"/>
              <w:numPr>
                <w:ilvl w:val="0"/>
                <w:numId w:val="5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Ense</w:t>
            </w:r>
            <w:r w:rsidRPr="00FB7D71">
              <w:rPr>
                <w:rFonts w:ascii="Cambria" w:hAnsi="Cambria"/>
                <w:lang w:val="es-ES"/>
              </w:rPr>
              <w:t>ñ</w:t>
            </w:r>
            <w:r>
              <w:rPr>
                <w:rFonts w:ascii="Cambria" w:hAnsi="Cambria"/>
                <w:lang w:val="es-ES"/>
              </w:rPr>
              <w:t>ar a los estudiantes el impacto al ecosistema mar</w:t>
            </w:r>
            <w:r w:rsidRPr="00FB7D71">
              <w:rPr>
                <w:rFonts w:ascii="Cambria" w:hAnsi="Cambria"/>
                <w:lang w:val="es-ES"/>
              </w:rPr>
              <w:t>í</w:t>
            </w:r>
            <w:r>
              <w:rPr>
                <w:rFonts w:ascii="Cambria" w:hAnsi="Cambria"/>
                <w:lang w:val="es-ES"/>
              </w:rPr>
              <w:t>timo que tiene el ser humano.</w:t>
            </w:r>
          </w:p>
        </w:tc>
      </w:tr>
      <w:tr w:rsidR="00035586" w:rsidRPr="00D402D4" w14:paraId="07EC686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277449DB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LUGAR:</w:t>
            </w:r>
          </w:p>
        </w:tc>
        <w:tc>
          <w:tcPr>
            <w:tcW w:w="7494" w:type="dxa"/>
            <w:gridSpan w:val="7"/>
          </w:tcPr>
          <w:p w14:paraId="33420CA8" w14:textId="5362F557" w:rsidR="00035586" w:rsidRPr="00D402D4" w:rsidRDefault="003B577D" w:rsidP="003B577D">
            <w:pPr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>Unidad Educativa Particular “La Salle Conocoto”</w:t>
            </w:r>
          </w:p>
        </w:tc>
      </w:tr>
      <w:tr w:rsidR="00035586" w:rsidRPr="00D402D4" w14:paraId="10E590F7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136E8D1E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¿A QUIÉNES?</w:t>
            </w:r>
          </w:p>
        </w:tc>
        <w:tc>
          <w:tcPr>
            <w:tcW w:w="7494" w:type="dxa"/>
            <w:gridSpan w:val="7"/>
          </w:tcPr>
          <w:p w14:paraId="13286CE0" w14:textId="4F11F0F8" w:rsidR="00035586" w:rsidRPr="00D402D4" w:rsidRDefault="003B577D" w:rsidP="003B577D">
            <w:pPr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>A toda la comunidad educativa</w:t>
            </w:r>
          </w:p>
        </w:tc>
      </w:tr>
      <w:tr w:rsidR="00035586" w:rsidRPr="00D402D4" w14:paraId="28186B7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1F70110" w14:textId="74BA84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¿</w:t>
            </w:r>
            <w:r w:rsidR="357D68C9" w:rsidRPr="00D402D4">
              <w:rPr>
                <w:rFonts w:ascii="Cambria" w:hAnsi="Cambria"/>
                <w:b/>
                <w:bCs/>
              </w:rPr>
              <w:t>COMO</w:t>
            </w:r>
            <w:r w:rsidRPr="00D402D4">
              <w:rPr>
                <w:rFonts w:ascii="Cambria" w:hAnsi="Cambria"/>
                <w:b/>
                <w:bCs/>
              </w:rPr>
              <w:t>?</w:t>
            </w:r>
          </w:p>
        </w:tc>
        <w:tc>
          <w:tcPr>
            <w:tcW w:w="7494" w:type="dxa"/>
            <w:gridSpan w:val="7"/>
          </w:tcPr>
          <w:p w14:paraId="0BF09889" w14:textId="387F1B60" w:rsidR="00035586" w:rsidRPr="00D402D4" w:rsidRDefault="003B577D" w:rsidP="003B577D">
            <w:pPr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 xml:space="preserve">Mediante </w:t>
            </w:r>
            <w:r w:rsidR="00D402D4" w:rsidRPr="00D402D4">
              <w:rPr>
                <w:rFonts w:ascii="Cambria" w:hAnsi="Cambria"/>
              </w:rPr>
              <w:t>la exposici</w:t>
            </w:r>
            <w:r w:rsidR="00D402D4" w:rsidRPr="00D402D4">
              <w:rPr>
                <w:rFonts w:ascii="Cambria" w:hAnsi="Cambria"/>
              </w:rPr>
              <w:t>ó</w:t>
            </w:r>
            <w:r w:rsidR="00D402D4" w:rsidRPr="00D402D4">
              <w:rPr>
                <w:rFonts w:ascii="Cambria" w:hAnsi="Cambria"/>
              </w:rPr>
              <w:t xml:space="preserve">n de la </w:t>
            </w:r>
            <w:proofErr w:type="spellStart"/>
            <w:r w:rsidR="00D402D4" w:rsidRPr="00D402D4">
              <w:rPr>
                <w:rFonts w:ascii="Cambria" w:hAnsi="Cambria"/>
              </w:rPr>
              <w:t>EcoEscultura</w:t>
            </w:r>
            <w:proofErr w:type="spellEnd"/>
            <w:r w:rsidR="00D402D4" w:rsidRPr="00D402D4">
              <w:rPr>
                <w:rFonts w:ascii="Cambria" w:hAnsi="Cambria"/>
              </w:rPr>
              <w:t xml:space="preserve"> y concientización del tema que trata.</w:t>
            </w:r>
          </w:p>
        </w:tc>
      </w:tr>
      <w:tr w:rsidR="00035586" w:rsidRPr="00D402D4" w14:paraId="529D1EBE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4BDF1702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¿CON QUÉ?</w:t>
            </w:r>
          </w:p>
        </w:tc>
        <w:tc>
          <w:tcPr>
            <w:tcW w:w="7494" w:type="dxa"/>
            <w:gridSpan w:val="7"/>
          </w:tcPr>
          <w:p w14:paraId="488287B6" w14:textId="0AF87C49" w:rsidR="00035586" w:rsidRPr="00D402D4" w:rsidRDefault="00D402D4" w:rsidP="00D402D4">
            <w:pPr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>Con materiales reciclados.</w:t>
            </w:r>
          </w:p>
        </w:tc>
      </w:tr>
      <w:tr w:rsidR="004614F2" w:rsidRPr="00D402D4" w14:paraId="6F5EDFDA" w14:textId="77777777" w:rsidTr="08902FE2">
        <w:trPr>
          <w:trHeight w:val="30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70B13FC1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4240" w:type="dxa"/>
            <w:gridSpan w:val="4"/>
            <w:shd w:val="clear" w:color="auto" w:fill="002060"/>
          </w:tcPr>
          <w:p w14:paraId="5AE7BC0F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CREATIVIDAD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0726697D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ACTIVIDAD</w:t>
            </w:r>
          </w:p>
        </w:tc>
        <w:tc>
          <w:tcPr>
            <w:tcW w:w="1375" w:type="dxa"/>
            <w:shd w:val="clear" w:color="auto" w:fill="002060"/>
          </w:tcPr>
          <w:p w14:paraId="67A9924F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SERVICIO</w:t>
            </w:r>
          </w:p>
        </w:tc>
      </w:tr>
      <w:tr w:rsidR="00035586" w:rsidRPr="00D402D4" w14:paraId="33C6262C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5BE9167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240" w:type="dxa"/>
            <w:gridSpan w:val="4"/>
          </w:tcPr>
          <w:p w14:paraId="1ADCE2C7" w14:textId="081E9179" w:rsidR="00035586" w:rsidRPr="00D402D4" w:rsidRDefault="00D402D4" w:rsidP="007446CA">
            <w:pPr>
              <w:jc w:val="center"/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>85%</w:t>
            </w:r>
          </w:p>
        </w:tc>
        <w:tc>
          <w:tcPr>
            <w:tcW w:w="1879" w:type="dxa"/>
            <w:gridSpan w:val="2"/>
          </w:tcPr>
          <w:p w14:paraId="26F4B546" w14:textId="378B5A00" w:rsidR="00035586" w:rsidRPr="00D402D4" w:rsidRDefault="00D402D4" w:rsidP="007446CA">
            <w:pPr>
              <w:jc w:val="center"/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>0&amp;</w:t>
            </w:r>
          </w:p>
        </w:tc>
        <w:tc>
          <w:tcPr>
            <w:tcW w:w="1375" w:type="dxa"/>
          </w:tcPr>
          <w:p w14:paraId="14DB1520" w14:textId="75227697" w:rsidR="00035586" w:rsidRPr="00D402D4" w:rsidRDefault="00D402D4" w:rsidP="007446CA">
            <w:pPr>
              <w:jc w:val="center"/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>15%</w:t>
            </w:r>
          </w:p>
        </w:tc>
      </w:tr>
      <w:tr w:rsidR="00035586" w:rsidRPr="00D402D4" w14:paraId="340E8C50" w14:textId="77777777" w:rsidTr="08902FE2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53B32CA4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BC4746F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AB38C88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5231ED0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FIRMAS DE RESPONSABILDAD:</w:t>
            </w:r>
          </w:p>
        </w:tc>
        <w:tc>
          <w:tcPr>
            <w:tcW w:w="3745" w:type="dxa"/>
            <w:gridSpan w:val="2"/>
            <w:shd w:val="clear" w:color="auto" w:fill="002060"/>
          </w:tcPr>
          <w:p w14:paraId="1F61F080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ESTUDIANTES:</w:t>
            </w:r>
          </w:p>
        </w:tc>
        <w:tc>
          <w:tcPr>
            <w:tcW w:w="3749" w:type="dxa"/>
            <w:gridSpan w:val="5"/>
            <w:shd w:val="clear" w:color="auto" w:fill="002060"/>
          </w:tcPr>
          <w:p w14:paraId="0B54174D" w14:textId="1CAD1D6B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ASESOR CAS</w:t>
            </w:r>
            <w:r w:rsidR="003154BA" w:rsidRPr="00D402D4">
              <w:rPr>
                <w:rFonts w:ascii="Cambria" w:hAnsi="Cambria"/>
                <w:b/>
                <w:bCs/>
              </w:rPr>
              <w:t>/ PARTICIPACIÓN ESTUDIANTIL</w:t>
            </w:r>
            <w:r w:rsidRPr="00D402D4">
              <w:rPr>
                <w:rFonts w:ascii="Cambria" w:hAnsi="Cambria"/>
                <w:b/>
                <w:bCs/>
              </w:rPr>
              <w:t>:</w:t>
            </w:r>
          </w:p>
        </w:tc>
      </w:tr>
      <w:tr w:rsidR="00035586" w:rsidRPr="00D402D4" w14:paraId="7C1EA802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D299A67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5" w:type="dxa"/>
            <w:gridSpan w:val="2"/>
          </w:tcPr>
          <w:p w14:paraId="301523E1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60E4D00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DACBFCE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74734A0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1BAC275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4C2BE4C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E0B417F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9" w:type="dxa"/>
            <w:gridSpan w:val="5"/>
          </w:tcPr>
          <w:p w14:paraId="10DCA7D1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D402D4" w14:paraId="041ECEA6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3F203F93" w14:textId="77777777" w:rsidR="00035586" w:rsidRPr="00D402D4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FECHA DE ENTREGA:</w:t>
            </w:r>
          </w:p>
        </w:tc>
        <w:tc>
          <w:tcPr>
            <w:tcW w:w="7494" w:type="dxa"/>
            <w:gridSpan w:val="7"/>
          </w:tcPr>
          <w:p w14:paraId="5333C524" w14:textId="1E1F1945" w:rsidR="00035586" w:rsidRPr="00D402D4" w:rsidRDefault="00D402D4" w:rsidP="00D402D4">
            <w:pPr>
              <w:rPr>
                <w:rFonts w:ascii="Cambria" w:hAnsi="Cambria"/>
              </w:rPr>
            </w:pPr>
            <w:r w:rsidRPr="00D402D4">
              <w:rPr>
                <w:rFonts w:ascii="Cambria" w:hAnsi="Cambria"/>
              </w:rPr>
              <w:t>21/01/2025</w:t>
            </w:r>
          </w:p>
        </w:tc>
      </w:tr>
    </w:tbl>
    <w:p w14:paraId="2CEA5E3E" w14:textId="77777777" w:rsidR="00035586" w:rsidRPr="00D402D4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62E433F" w14:textId="77777777" w:rsidR="00035586" w:rsidRPr="00D402D4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7D68FBF" w14:textId="77777777" w:rsidR="00035586" w:rsidRPr="00D402D4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E9ACD3B" w14:textId="77777777" w:rsidR="00035586" w:rsidRPr="00D402D4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479B80C" w14:textId="78457A3F" w:rsidR="6C2328E2" w:rsidRPr="00D402D4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9AD79CC" w14:textId="6F4AE37F" w:rsidR="6C2328E2" w:rsidRPr="00D402D4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477C83C" w14:textId="77777777" w:rsidR="00035586" w:rsidRPr="00D402D4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6FE6134" w14:textId="7209A050" w:rsidR="21D95E40" w:rsidRPr="00D402D4" w:rsidRDefault="21D95E40" w:rsidP="21D95E40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A21BD3C" w14:textId="22007FC0" w:rsidR="21D95E40" w:rsidRPr="00D402D4" w:rsidRDefault="21D95E40" w:rsidP="21D95E40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6FCDFC77" w14:textId="7CB97D70" w:rsidR="21D95E40" w:rsidRPr="00D402D4" w:rsidRDefault="21D95E40" w:rsidP="21D95E40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FA7C94F" w14:textId="7EFE5130" w:rsidR="00035586" w:rsidRPr="00D402D4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D402D4">
        <w:rPr>
          <w:rFonts w:ascii="Cambria" w:hAnsi="Cambria"/>
          <w:b/>
          <w:bCs/>
        </w:rPr>
        <w:t>Anexo 2:</w:t>
      </w:r>
    </w:p>
    <w:p w14:paraId="52E29A30" w14:textId="5286B503" w:rsidR="00035586" w:rsidRPr="00D402D4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D402D4">
        <w:rPr>
          <w:rFonts w:ascii="Cambria" w:hAnsi="Cambria"/>
          <w:b/>
          <w:bCs/>
        </w:rPr>
        <w:t>Ficha de Actividades Cumplidas – Reflexión</w:t>
      </w:r>
    </w:p>
    <w:p w14:paraId="14DB0889" w14:textId="77777777" w:rsidR="003154BA" w:rsidRPr="00D402D4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12" w:type="dxa"/>
        <w:jc w:val="center"/>
        <w:tblLook w:val="04A0" w:firstRow="1" w:lastRow="0" w:firstColumn="1" w:lastColumn="0" w:noHBand="0" w:noVBand="1"/>
      </w:tblPr>
      <w:tblGrid>
        <w:gridCol w:w="2368"/>
        <w:gridCol w:w="3694"/>
        <w:gridCol w:w="1395"/>
        <w:gridCol w:w="2355"/>
      </w:tblGrid>
      <w:tr w:rsidR="00035586" w:rsidRPr="00D402D4" w14:paraId="775E3D48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5A421002" w14:textId="77777777" w:rsidR="00035586" w:rsidRPr="00D402D4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D402D4">
              <w:rPr>
                <w:rFonts w:ascii="Cambria" w:hAnsi="Cambria" w:cstheme="minorHAnsi"/>
                <w:b/>
                <w:bCs/>
              </w:rPr>
              <w:t>TÍTULO:</w:t>
            </w:r>
          </w:p>
        </w:tc>
        <w:tc>
          <w:tcPr>
            <w:tcW w:w="7444" w:type="dxa"/>
            <w:gridSpan w:val="3"/>
          </w:tcPr>
          <w:p w14:paraId="336CFE22" w14:textId="6D86F81E" w:rsidR="00035586" w:rsidRPr="00D402D4" w:rsidRDefault="00D402D4" w:rsidP="46166368">
            <w:pPr>
              <w:jc w:val="both"/>
              <w:rPr>
                <w:rFonts w:ascii="Cambria" w:hAnsi="Cambria"/>
              </w:rPr>
            </w:pPr>
            <w:proofErr w:type="spellStart"/>
            <w:r w:rsidRPr="00D402D4">
              <w:rPr>
                <w:rFonts w:ascii="Cambria" w:hAnsi="Cambria"/>
              </w:rPr>
              <w:t>EcoSalle</w:t>
            </w:r>
            <w:proofErr w:type="spellEnd"/>
            <w:r w:rsidRPr="00D402D4">
              <w:rPr>
                <w:rFonts w:ascii="Cambria" w:hAnsi="Cambria"/>
              </w:rPr>
              <w:t xml:space="preserve"> - Futuro verde</w:t>
            </w:r>
          </w:p>
        </w:tc>
      </w:tr>
      <w:tr w:rsidR="00035586" w:rsidRPr="00D402D4" w14:paraId="4398AA2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561F8AD" w14:textId="77777777" w:rsidR="00035586" w:rsidRPr="00D402D4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D402D4">
              <w:rPr>
                <w:rFonts w:ascii="Cambria" w:hAnsi="Cambria" w:cstheme="minorHAnsi"/>
                <w:b/>
                <w:bCs/>
              </w:rPr>
              <w:t>FECHA DE LA ACTIVIDAD:</w:t>
            </w:r>
          </w:p>
        </w:tc>
        <w:tc>
          <w:tcPr>
            <w:tcW w:w="7444" w:type="dxa"/>
            <w:gridSpan w:val="3"/>
          </w:tcPr>
          <w:p w14:paraId="4A8DF910" w14:textId="77D99B1A" w:rsidR="00035586" w:rsidRPr="00D402D4" w:rsidRDefault="00D402D4" w:rsidP="46166368">
            <w:pPr>
              <w:jc w:val="both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</w:rPr>
              <w:t>21/01/2025</w:t>
            </w:r>
          </w:p>
        </w:tc>
      </w:tr>
      <w:tr w:rsidR="00035586" w:rsidRPr="00D402D4" w14:paraId="2EFB40B6" w14:textId="77777777" w:rsidTr="08902FE2">
        <w:trPr>
          <w:trHeight w:val="340"/>
          <w:jc w:val="center"/>
        </w:trPr>
        <w:tc>
          <w:tcPr>
            <w:tcW w:w="2368" w:type="dxa"/>
            <w:shd w:val="clear" w:color="auto" w:fill="002060"/>
          </w:tcPr>
          <w:p w14:paraId="52C4CE72" w14:textId="77777777" w:rsidR="00035586" w:rsidRPr="00D402D4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D402D4">
              <w:rPr>
                <w:rFonts w:ascii="Cambria" w:hAnsi="Cambria" w:cstheme="minorHAnsi"/>
                <w:b/>
                <w:bCs/>
              </w:rPr>
              <w:t>INTEGRANTES:</w:t>
            </w:r>
          </w:p>
        </w:tc>
        <w:tc>
          <w:tcPr>
            <w:tcW w:w="7444" w:type="dxa"/>
            <w:gridSpan w:val="3"/>
          </w:tcPr>
          <w:p w14:paraId="61345E79" w14:textId="09420049" w:rsidR="00035586" w:rsidRPr="00D402D4" w:rsidRDefault="00D402D4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  <w:r w:rsidRPr="00D402D4">
              <w:rPr>
                <w:rFonts w:ascii="Cambria" w:hAnsi="Cambria"/>
              </w:rPr>
              <w:t xml:space="preserve">Alessandro </w:t>
            </w:r>
            <w:proofErr w:type="spellStart"/>
            <w:r w:rsidRPr="00D402D4">
              <w:rPr>
                <w:rFonts w:ascii="Cambria" w:hAnsi="Cambria"/>
              </w:rPr>
              <w:t>Anchapaxi</w:t>
            </w:r>
            <w:proofErr w:type="spellEnd"/>
            <w:r w:rsidRPr="00D402D4">
              <w:rPr>
                <w:rFonts w:ascii="Cambria" w:hAnsi="Cambria"/>
              </w:rPr>
              <w:t xml:space="preserve">, Melany Avila, Bryan </w:t>
            </w:r>
            <w:proofErr w:type="spellStart"/>
            <w:r w:rsidRPr="00D402D4">
              <w:rPr>
                <w:rFonts w:ascii="Cambria" w:hAnsi="Cambria"/>
              </w:rPr>
              <w:t>Caisatoa</w:t>
            </w:r>
            <w:proofErr w:type="spellEnd"/>
            <w:r w:rsidRPr="00D402D4">
              <w:rPr>
                <w:rFonts w:ascii="Cambria" w:hAnsi="Cambria"/>
              </w:rPr>
              <w:t xml:space="preserve">, Ana Paula Crespo, </w:t>
            </w:r>
            <w:proofErr w:type="spellStart"/>
            <w:r w:rsidRPr="00D402D4">
              <w:rPr>
                <w:rFonts w:ascii="Cambria" w:hAnsi="Cambria"/>
              </w:rPr>
              <w:t>Liha</w:t>
            </w:r>
            <w:proofErr w:type="spellEnd"/>
            <w:r w:rsidRPr="00D402D4">
              <w:rPr>
                <w:rFonts w:ascii="Cambria" w:hAnsi="Cambria"/>
              </w:rPr>
              <w:t xml:space="preserve"> Delgado, Martín Fonseca, Lucía García, Ariel </w:t>
            </w:r>
            <w:proofErr w:type="spellStart"/>
            <w:r w:rsidRPr="00D402D4">
              <w:rPr>
                <w:rFonts w:ascii="Cambria" w:hAnsi="Cambria"/>
              </w:rPr>
              <w:t>Gavilema</w:t>
            </w:r>
            <w:proofErr w:type="spellEnd"/>
            <w:r w:rsidRPr="00D402D4">
              <w:rPr>
                <w:rFonts w:ascii="Cambria" w:hAnsi="Cambria"/>
              </w:rPr>
              <w:t xml:space="preserve">, Thomas Granda, Ana Paula Gualle, Danna Gualotuña, Christopher </w:t>
            </w:r>
            <w:proofErr w:type="spellStart"/>
            <w:r w:rsidRPr="00D402D4">
              <w:rPr>
                <w:rFonts w:ascii="Cambria" w:hAnsi="Cambria"/>
              </w:rPr>
              <w:t>Guaman</w:t>
            </w:r>
            <w:proofErr w:type="spellEnd"/>
            <w:r w:rsidRPr="00D402D4">
              <w:rPr>
                <w:rFonts w:ascii="Cambria" w:hAnsi="Cambria"/>
              </w:rPr>
              <w:t xml:space="preserve">, Milton </w:t>
            </w:r>
            <w:proofErr w:type="spellStart"/>
            <w:r w:rsidRPr="00D402D4">
              <w:rPr>
                <w:rFonts w:ascii="Cambria" w:hAnsi="Cambria"/>
              </w:rPr>
              <w:t>Guaman</w:t>
            </w:r>
            <w:proofErr w:type="spellEnd"/>
            <w:r w:rsidRPr="00D402D4">
              <w:rPr>
                <w:rFonts w:ascii="Cambria" w:hAnsi="Cambria"/>
              </w:rPr>
              <w:t xml:space="preserve">, Emily Guato, Anabel Hurtado, Amelia Jaramillo, Francisco López, Priscila Marca, Esteban Morales, Valeska Noboa, Milena Orquera, Valery </w:t>
            </w:r>
            <w:proofErr w:type="spellStart"/>
            <w:r w:rsidRPr="00D402D4">
              <w:rPr>
                <w:rFonts w:ascii="Cambria" w:hAnsi="Cambria"/>
              </w:rPr>
              <w:t>Panimbosa</w:t>
            </w:r>
            <w:proofErr w:type="spellEnd"/>
            <w:r w:rsidRPr="00D402D4">
              <w:rPr>
                <w:rFonts w:ascii="Cambria" w:hAnsi="Cambria"/>
              </w:rPr>
              <w:t xml:space="preserve">, René </w:t>
            </w:r>
            <w:proofErr w:type="spellStart"/>
            <w:r w:rsidRPr="00D402D4">
              <w:rPr>
                <w:rFonts w:ascii="Cambria" w:hAnsi="Cambria"/>
              </w:rPr>
              <w:t>Paucar</w:t>
            </w:r>
            <w:proofErr w:type="spellEnd"/>
            <w:r w:rsidRPr="00D402D4">
              <w:rPr>
                <w:rFonts w:ascii="Cambria" w:hAnsi="Cambria"/>
              </w:rPr>
              <w:t xml:space="preserve">, Andrea Pazmiño, Carlos Peralta, Alessandro </w:t>
            </w:r>
            <w:proofErr w:type="spellStart"/>
            <w:r w:rsidRPr="00D402D4">
              <w:rPr>
                <w:rFonts w:ascii="Cambria" w:hAnsi="Cambria"/>
              </w:rPr>
              <w:t>Suntaxi</w:t>
            </w:r>
            <w:proofErr w:type="spellEnd"/>
            <w:r w:rsidRPr="00D402D4">
              <w:rPr>
                <w:rFonts w:ascii="Cambria" w:hAnsi="Cambria"/>
              </w:rPr>
              <w:t>, Jefferson Terán, Emilia Toapanta, Kamila Trujillo, Angélica Vallejo, Alejandra Vizuete. </w:t>
            </w:r>
          </w:p>
          <w:p w14:paraId="31193461" w14:textId="77777777" w:rsidR="00035586" w:rsidRPr="00D402D4" w:rsidRDefault="00035586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</w:tc>
      </w:tr>
      <w:tr w:rsidR="00A33FD8" w:rsidRPr="00D402D4" w14:paraId="7DC29DC1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7EE46ED" w14:textId="77777777" w:rsidR="00A33FD8" w:rsidRPr="00D402D4" w:rsidRDefault="00A33FD8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D402D4">
              <w:rPr>
                <w:rFonts w:ascii="Cambria" w:hAnsi="Cambria" w:cstheme="minorHAnsi"/>
                <w:b/>
                <w:bCs/>
              </w:rPr>
              <w:t>CURSO:</w:t>
            </w:r>
          </w:p>
        </w:tc>
        <w:tc>
          <w:tcPr>
            <w:tcW w:w="3694" w:type="dxa"/>
          </w:tcPr>
          <w:p w14:paraId="79451858" w14:textId="18868332" w:rsidR="00A33FD8" w:rsidRPr="00D402D4" w:rsidRDefault="00D402D4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  <w:r w:rsidRPr="00D402D4">
              <w:rPr>
                <w:rFonts w:ascii="Cambria" w:hAnsi="Cambria"/>
              </w:rPr>
              <w:t>1ro IB</w:t>
            </w:r>
          </w:p>
        </w:tc>
        <w:tc>
          <w:tcPr>
            <w:tcW w:w="1395" w:type="dxa"/>
            <w:shd w:val="clear" w:color="auto" w:fill="002060"/>
          </w:tcPr>
          <w:p w14:paraId="6AC3F295" w14:textId="037750B0" w:rsidR="00A33FD8" w:rsidRPr="00D402D4" w:rsidRDefault="5AFF1FF5" w:rsidP="4DF6DB44">
            <w:pPr>
              <w:jc w:val="both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2355" w:type="dxa"/>
          </w:tcPr>
          <w:p w14:paraId="0B23F6E0" w14:textId="44D9ED64" w:rsidR="00A33FD8" w:rsidRPr="00D402D4" w:rsidRDefault="00D402D4" w:rsidP="007446CA">
            <w:pPr>
              <w:jc w:val="both"/>
              <w:rPr>
                <w:rFonts w:ascii="Cambria" w:hAnsi="Cambria" w:cstheme="minorHAnsi"/>
              </w:rPr>
            </w:pPr>
            <w:r w:rsidRPr="00D402D4">
              <w:rPr>
                <w:rFonts w:ascii="Cambria" w:hAnsi="Cambria" w:cstheme="minorHAnsi"/>
              </w:rPr>
              <w:t>E</w:t>
            </w:r>
          </w:p>
        </w:tc>
      </w:tr>
      <w:tr w:rsidR="00035586" w:rsidRPr="00D402D4" w14:paraId="4F9A45B4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0B90BF0C" w14:textId="355881B6" w:rsidR="1091052B" w:rsidRPr="00D402D4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215DB64" w14:textId="419CCC99" w:rsidR="1091052B" w:rsidRPr="00D402D4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2E2ADFAA" w14:textId="77777777" w:rsidR="00035586" w:rsidRPr="00D402D4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D402D4">
              <w:rPr>
                <w:rFonts w:ascii="Cambria" w:hAnsi="Cambria" w:cstheme="minorHAnsi"/>
                <w:b/>
                <w:bCs/>
              </w:rPr>
              <w:t>ACTIVIDADES CUMPLIDAS:</w:t>
            </w:r>
          </w:p>
        </w:tc>
        <w:tc>
          <w:tcPr>
            <w:tcW w:w="7444" w:type="dxa"/>
            <w:gridSpan w:val="3"/>
          </w:tcPr>
          <w:p w14:paraId="718C6D9D" w14:textId="1A498BA9" w:rsidR="00035586" w:rsidRPr="00D402D4" w:rsidRDefault="00D402D4" w:rsidP="00D402D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  <w:r w:rsidRPr="00D402D4">
              <w:rPr>
                <w:rFonts w:ascii="Cambria" w:hAnsi="Cambria" w:cstheme="minorHAnsi"/>
                <w:lang w:val="es-ES"/>
              </w:rPr>
              <w:t xml:space="preserve">Realización de una </w:t>
            </w:r>
            <w:proofErr w:type="spellStart"/>
            <w:r w:rsidRPr="00D402D4">
              <w:rPr>
                <w:rFonts w:ascii="Cambria" w:hAnsi="Cambria" w:cstheme="minorHAnsi"/>
                <w:lang w:val="es-ES"/>
              </w:rPr>
              <w:t>EcoEscultura</w:t>
            </w:r>
            <w:proofErr w:type="spellEnd"/>
            <w:r w:rsidRPr="00D402D4">
              <w:rPr>
                <w:rFonts w:ascii="Cambria" w:hAnsi="Cambria" w:cstheme="minorHAnsi"/>
                <w:lang w:val="es-ES"/>
              </w:rPr>
              <w:t xml:space="preserve"> en forma de tortuga, junto con una cascada de basura, con materiales reciclados.</w:t>
            </w:r>
          </w:p>
          <w:p w14:paraId="6D617A35" w14:textId="5376C452" w:rsidR="00D402D4" w:rsidRPr="00D402D4" w:rsidRDefault="00D402D4" w:rsidP="00D402D4">
            <w:pPr>
              <w:pStyle w:val="Prrafodelista"/>
              <w:numPr>
                <w:ilvl w:val="0"/>
                <w:numId w:val="3"/>
              </w:numPr>
              <w:rPr>
                <w:rFonts w:ascii="Cambria" w:hAnsi="Cambria" w:cstheme="minorHAnsi"/>
                <w:b/>
                <w:bCs/>
                <w:lang w:val="es-ES"/>
              </w:rPr>
            </w:pPr>
            <w:r w:rsidRPr="00D402D4">
              <w:rPr>
                <w:rFonts w:ascii="Cambria" w:hAnsi="Cambria" w:cstheme="minorHAnsi"/>
                <w:lang w:val="es-ES"/>
              </w:rPr>
              <w:t xml:space="preserve">Exposición de la </w:t>
            </w:r>
            <w:proofErr w:type="spellStart"/>
            <w:r w:rsidRPr="00D402D4">
              <w:rPr>
                <w:rFonts w:ascii="Cambria" w:hAnsi="Cambria" w:cstheme="minorHAnsi"/>
                <w:lang w:val="es-ES"/>
              </w:rPr>
              <w:t>EcoEscultura</w:t>
            </w:r>
            <w:proofErr w:type="spellEnd"/>
            <w:r w:rsidRPr="00D402D4">
              <w:rPr>
                <w:rFonts w:ascii="Cambria" w:hAnsi="Cambria" w:cstheme="minorHAnsi"/>
                <w:lang w:val="es-ES"/>
              </w:rPr>
              <w:t xml:space="preserve"> en la entrada del colegio y concientizaci</w:t>
            </w:r>
            <w:r w:rsidRPr="00D402D4">
              <w:rPr>
                <w:rFonts w:ascii="Cambria" w:hAnsi="Cambria" w:cstheme="minorHAnsi"/>
                <w:lang w:val="es-ES"/>
              </w:rPr>
              <w:t>ó</w:t>
            </w:r>
            <w:r w:rsidRPr="00D402D4">
              <w:rPr>
                <w:rFonts w:ascii="Cambria" w:hAnsi="Cambria" w:cstheme="minorHAnsi"/>
                <w:lang w:val="es-ES"/>
              </w:rPr>
              <w:t>n sobre la contaminación de los mares.</w:t>
            </w:r>
          </w:p>
        </w:tc>
      </w:tr>
      <w:tr w:rsidR="00035586" w:rsidRPr="00D402D4" w14:paraId="6B9983DD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2E9FE584" w14:textId="59997FEC" w:rsidR="00035586" w:rsidRPr="00D402D4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291A53D" w14:textId="47EE26CF" w:rsidR="00035586" w:rsidRPr="00D402D4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6C70ED5E" w14:textId="149B73D2" w:rsidR="00035586" w:rsidRPr="00D402D4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REFLEXIÓN:</w:t>
            </w:r>
          </w:p>
        </w:tc>
        <w:tc>
          <w:tcPr>
            <w:tcW w:w="7444" w:type="dxa"/>
            <w:gridSpan w:val="3"/>
          </w:tcPr>
          <w:p w14:paraId="45507636" w14:textId="504D401A" w:rsidR="00035586" w:rsidRPr="00FB7D71" w:rsidRDefault="00FB7D71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Se debe respetar a los seres vivos de todos los entornos, evitando causar da</w:t>
            </w:r>
            <w:r w:rsidRPr="00FB7D71">
              <w:rPr>
                <w:rFonts w:ascii="Cambria" w:hAnsi="Cambria" w:cstheme="minorHAnsi"/>
              </w:rPr>
              <w:t>ñ</w:t>
            </w:r>
            <w:r>
              <w:rPr>
                <w:rFonts w:ascii="Cambria" w:hAnsi="Cambria" w:cstheme="minorHAnsi"/>
              </w:rPr>
              <w:t xml:space="preserve">os, directa o indirectamente, al planeta y a quienes habitan en </w:t>
            </w:r>
            <w:r w:rsidRPr="00FB7D71">
              <w:rPr>
                <w:rFonts w:ascii="Cambria" w:hAnsi="Cambria" w:cstheme="minorHAnsi"/>
              </w:rPr>
              <w:t>é</w:t>
            </w:r>
            <w:r>
              <w:rPr>
                <w:rFonts w:ascii="Cambria" w:hAnsi="Cambria" w:cstheme="minorHAnsi"/>
              </w:rPr>
              <w:t>l. Además, debemos ser conscientes de que cada acción que tomamos genera un efecto positivo o negativo en la naturaleza.</w:t>
            </w:r>
          </w:p>
          <w:p w14:paraId="3AD3D4DA" w14:textId="77777777" w:rsidR="00035586" w:rsidRPr="00D402D4" w:rsidRDefault="00035586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</w:tc>
      </w:tr>
      <w:tr w:rsidR="1091052B" w:rsidRPr="00D402D4" w14:paraId="226228E0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1430E281" w14:textId="233615D9" w:rsidR="1091052B" w:rsidRPr="00D402D4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 xml:space="preserve">DESAFIOS QUE ENFRENTO / LECCIONES APRENDIDAS: </w:t>
            </w:r>
          </w:p>
        </w:tc>
        <w:tc>
          <w:tcPr>
            <w:tcW w:w="7444" w:type="dxa"/>
            <w:gridSpan w:val="3"/>
          </w:tcPr>
          <w:p w14:paraId="1F734B75" w14:textId="77777777" w:rsidR="1091052B" w:rsidRPr="00D402D4" w:rsidRDefault="00D402D4" w:rsidP="00D402D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mbria" w:hAnsi="Cambria"/>
                <w:b/>
                <w:bCs/>
                <w:lang w:val="es-ES"/>
              </w:rPr>
            </w:pPr>
            <w:r w:rsidRPr="00D402D4">
              <w:rPr>
                <w:rFonts w:ascii="Cambria" w:hAnsi="Cambria"/>
                <w:lang w:val="es-ES"/>
              </w:rPr>
              <w:t>En algunas ocasiones, no todo el curso quiso colaborar.</w:t>
            </w:r>
          </w:p>
          <w:p w14:paraId="18A4C62D" w14:textId="583F846E" w:rsidR="00D402D4" w:rsidRPr="00D402D4" w:rsidRDefault="00D402D4" w:rsidP="00D402D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mbria" w:hAnsi="Cambria"/>
                <w:b/>
                <w:bCs/>
                <w:lang w:val="es-ES"/>
              </w:rPr>
            </w:pPr>
            <w:r w:rsidRPr="00D402D4">
              <w:rPr>
                <w:rFonts w:ascii="Cambria" w:hAnsi="Cambria"/>
                <w:lang w:val="es-ES"/>
              </w:rPr>
              <w:t>Falta de materiales, como barras de silicona.</w:t>
            </w:r>
          </w:p>
        </w:tc>
      </w:tr>
      <w:tr w:rsidR="00035586" w:rsidRPr="00D402D4" w14:paraId="12CB9E1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5B602A" w14:textId="508BFFBA" w:rsidR="00035586" w:rsidRPr="00D402D4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B044FCE" w14:textId="5D3144C1" w:rsidR="00035586" w:rsidRPr="00D402D4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B6498DD" w14:textId="5AA410BF" w:rsidR="00035586" w:rsidRPr="00D402D4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EVIDENCIAS:</w:t>
            </w:r>
          </w:p>
        </w:tc>
        <w:tc>
          <w:tcPr>
            <w:tcW w:w="7444" w:type="dxa"/>
            <w:gridSpan w:val="3"/>
          </w:tcPr>
          <w:p w14:paraId="181FB0BA" w14:textId="3EA95990" w:rsidR="00035586" w:rsidRPr="00D402D4" w:rsidRDefault="00CE5358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07681F60" wp14:editId="4E309CDF">
                  <wp:extent cx="1543005" cy="2057400"/>
                  <wp:effectExtent l="0" t="0" r="635" b="0"/>
                  <wp:docPr id="195893714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937147" name="Imagen 195893714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0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43067914" wp14:editId="30E7F862">
                  <wp:extent cx="1543005" cy="2057400"/>
                  <wp:effectExtent l="0" t="0" r="635" b="0"/>
                  <wp:docPr id="163089622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896221" name="Imagen 163089622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0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67547862" wp14:editId="151A66D7">
                  <wp:extent cx="1543005" cy="2057400"/>
                  <wp:effectExtent l="0" t="0" r="635" b="0"/>
                  <wp:docPr id="128172347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723471" name="Imagen 128172347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0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450535A7" wp14:editId="610B99DC">
                  <wp:extent cx="1543005" cy="2057400"/>
                  <wp:effectExtent l="0" t="0" r="635" b="0"/>
                  <wp:docPr id="62795334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953341" name="Imagen 62795334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0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01DDC926" wp14:editId="67FC9C78">
                  <wp:extent cx="1543005" cy="2057400"/>
                  <wp:effectExtent l="0" t="0" r="635" b="0"/>
                  <wp:docPr id="153786342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863428" name="Imagen 153786342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0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190627B6" wp14:editId="1F3FA729">
                  <wp:extent cx="1543005" cy="2057400"/>
                  <wp:effectExtent l="0" t="0" r="635" b="0"/>
                  <wp:docPr id="133540788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407886" name="Imagen 133540788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0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lastRenderedPageBreak/>
              <w:drawing>
                <wp:inline distT="0" distB="0" distL="0" distR="0" wp14:anchorId="1ECB310A" wp14:editId="13CC4A00">
                  <wp:extent cx="1543005" cy="2057400"/>
                  <wp:effectExtent l="0" t="0" r="635" b="0"/>
                  <wp:docPr id="154740120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401205" name="Imagen 154740120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0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6702A56F" wp14:editId="7B62AE79">
                  <wp:extent cx="1543005" cy="2057400"/>
                  <wp:effectExtent l="0" t="0" r="635" b="0"/>
                  <wp:docPr id="15034103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41036" name="Imagen 15034103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0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25AD1DEB" wp14:editId="09DCEC52">
                  <wp:extent cx="1543005" cy="2057400"/>
                  <wp:effectExtent l="0" t="0" r="635" b="0"/>
                  <wp:docPr id="24681380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813809" name="Imagen 24681380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0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586" w:rsidRPr="00D402D4" w14:paraId="3A83D3B4" w14:textId="77777777" w:rsidTr="08902FE2">
        <w:trPr>
          <w:trHeight w:val="323"/>
          <w:jc w:val="center"/>
        </w:trPr>
        <w:tc>
          <w:tcPr>
            <w:tcW w:w="2368" w:type="dxa"/>
            <w:vMerge w:val="restart"/>
            <w:shd w:val="clear" w:color="auto" w:fill="002060"/>
          </w:tcPr>
          <w:p w14:paraId="287CE659" w14:textId="77777777" w:rsidR="00035586" w:rsidRPr="00D402D4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D402D4">
              <w:rPr>
                <w:rFonts w:ascii="Cambria" w:hAnsi="Cambria" w:cstheme="minorHAnsi"/>
                <w:b/>
                <w:bCs/>
              </w:rPr>
              <w:lastRenderedPageBreak/>
              <w:t>FIRMAS DE RESPONSABILIDAD:</w:t>
            </w:r>
          </w:p>
        </w:tc>
        <w:tc>
          <w:tcPr>
            <w:tcW w:w="3694" w:type="dxa"/>
            <w:shd w:val="clear" w:color="auto" w:fill="002060"/>
          </w:tcPr>
          <w:p w14:paraId="5A9D9FD3" w14:textId="77777777" w:rsidR="00035586" w:rsidRPr="00D402D4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D402D4">
              <w:rPr>
                <w:rFonts w:ascii="Cambria" w:hAnsi="Cambria" w:cstheme="minorHAnsi"/>
                <w:b/>
                <w:bCs/>
              </w:rPr>
              <w:t>ESTUDIANTES:</w:t>
            </w:r>
          </w:p>
        </w:tc>
        <w:tc>
          <w:tcPr>
            <w:tcW w:w="3750" w:type="dxa"/>
            <w:gridSpan w:val="2"/>
            <w:shd w:val="clear" w:color="auto" w:fill="002060"/>
          </w:tcPr>
          <w:p w14:paraId="6C094408" w14:textId="7E3BADC7" w:rsidR="00035586" w:rsidRPr="00D402D4" w:rsidRDefault="003154BA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D402D4">
              <w:rPr>
                <w:rFonts w:ascii="Cambria" w:hAnsi="Cambria"/>
                <w:b/>
                <w:bCs/>
              </w:rPr>
              <w:t>ASESOR CAS/ PARTICIPACIÓN ESTUDIANTIL:</w:t>
            </w:r>
          </w:p>
        </w:tc>
      </w:tr>
      <w:tr w:rsidR="00035586" w:rsidRPr="00D402D4" w14:paraId="342365B1" w14:textId="77777777" w:rsidTr="08902FE2">
        <w:trPr>
          <w:trHeight w:val="323"/>
          <w:jc w:val="center"/>
        </w:trPr>
        <w:tc>
          <w:tcPr>
            <w:tcW w:w="2368" w:type="dxa"/>
            <w:vMerge/>
          </w:tcPr>
          <w:p w14:paraId="6E5D7056" w14:textId="77777777" w:rsidR="00035586" w:rsidRPr="00D402D4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694" w:type="dxa"/>
          </w:tcPr>
          <w:p w14:paraId="11AB8C2E" w14:textId="77777777" w:rsidR="00035586" w:rsidRPr="00D402D4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7D2D7AC7" w14:textId="77777777" w:rsidR="00035586" w:rsidRPr="00D402D4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54CC1BBA" w14:textId="77777777" w:rsidR="00035586" w:rsidRPr="00D402D4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35509D17" w14:textId="77777777" w:rsidR="00035586" w:rsidRPr="00D402D4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70A7521F" w14:textId="77777777" w:rsidR="00035586" w:rsidRPr="00D402D4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750" w:type="dxa"/>
            <w:gridSpan w:val="2"/>
          </w:tcPr>
          <w:p w14:paraId="5E065623" w14:textId="77777777" w:rsidR="00035586" w:rsidRPr="00D402D4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</w:tr>
      <w:tr w:rsidR="00035586" w:rsidRPr="00D402D4" w14:paraId="0FBE2556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00FD22" w14:textId="77777777" w:rsidR="00035586" w:rsidRPr="00D402D4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D402D4">
              <w:rPr>
                <w:rFonts w:ascii="Cambria" w:hAnsi="Cambria" w:cstheme="minorHAnsi"/>
                <w:b/>
                <w:bCs/>
              </w:rPr>
              <w:t>FECHA DE ENTREGA:</w:t>
            </w:r>
          </w:p>
        </w:tc>
        <w:tc>
          <w:tcPr>
            <w:tcW w:w="7444" w:type="dxa"/>
            <w:gridSpan w:val="3"/>
          </w:tcPr>
          <w:p w14:paraId="39FBE648" w14:textId="29931016" w:rsidR="00035586" w:rsidRPr="005B158C" w:rsidRDefault="005B158C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21/01/2025</w:t>
            </w:r>
          </w:p>
        </w:tc>
      </w:tr>
    </w:tbl>
    <w:p w14:paraId="195D6884" w14:textId="77777777" w:rsidR="007D5A0E" w:rsidRPr="00D402D4" w:rsidRDefault="007D5A0E" w:rsidP="007D5A0E"/>
    <w:p w14:paraId="793C262C" w14:textId="77777777" w:rsidR="007D5A0E" w:rsidRPr="007D5A0E" w:rsidRDefault="007D5A0E" w:rsidP="007D5A0E"/>
    <w:sectPr w:rsidR="007D5A0E" w:rsidRPr="007D5A0E" w:rsidSect="007D5A0E">
      <w:headerReference w:type="default" r:id="rId16"/>
      <w:footerReference w:type="default" r:id="rId17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78FA9" w14:textId="77777777" w:rsidR="00386533" w:rsidRPr="00D402D4" w:rsidRDefault="00386533" w:rsidP="005C6B5B">
      <w:pPr>
        <w:spacing w:after="0" w:line="240" w:lineRule="auto"/>
      </w:pPr>
      <w:r w:rsidRPr="00D402D4">
        <w:separator/>
      </w:r>
    </w:p>
  </w:endnote>
  <w:endnote w:type="continuationSeparator" w:id="0">
    <w:p w14:paraId="5AB2E587" w14:textId="77777777" w:rsidR="00386533" w:rsidRPr="00D402D4" w:rsidRDefault="00386533" w:rsidP="005C6B5B">
      <w:pPr>
        <w:spacing w:after="0" w:line="240" w:lineRule="auto"/>
      </w:pPr>
      <w:r w:rsidRPr="00D402D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A6E5BCC" w:rsidRPr="00D402D4" w14:paraId="20929557" w14:textId="77777777" w:rsidTr="3A6E5BCC">
      <w:trPr>
        <w:trHeight w:val="300"/>
      </w:trPr>
      <w:tc>
        <w:tcPr>
          <w:tcW w:w="2830" w:type="dxa"/>
        </w:tcPr>
        <w:p w14:paraId="14CBA5C8" w14:textId="22708C2D" w:rsidR="3A6E5BCC" w:rsidRPr="00D402D4" w:rsidRDefault="3A6E5BCC" w:rsidP="3A6E5BCC">
          <w:pPr>
            <w:pStyle w:val="Encabezado"/>
            <w:ind w:left="-115"/>
            <w:rPr>
              <w:lang w:val="es-ES"/>
            </w:rPr>
          </w:pPr>
        </w:p>
      </w:tc>
      <w:tc>
        <w:tcPr>
          <w:tcW w:w="2830" w:type="dxa"/>
        </w:tcPr>
        <w:p w14:paraId="5E7D6061" w14:textId="5D85AE9F" w:rsidR="3A6E5BCC" w:rsidRPr="00D402D4" w:rsidRDefault="3A6E5BCC" w:rsidP="3A6E5BCC">
          <w:pPr>
            <w:pStyle w:val="Encabezado"/>
            <w:jc w:val="center"/>
            <w:rPr>
              <w:lang w:val="es-ES"/>
            </w:rPr>
          </w:pPr>
        </w:p>
      </w:tc>
      <w:tc>
        <w:tcPr>
          <w:tcW w:w="2830" w:type="dxa"/>
        </w:tcPr>
        <w:p w14:paraId="754C091A" w14:textId="4257B825" w:rsidR="3A6E5BCC" w:rsidRPr="00D402D4" w:rsidRDefault="3A6E5BCC" w:rsidP="3A6E5BCC">
          <w:pPr>
            <w:pStyle w:val="Encabezado"/>
            <w:ind w:right="-115"/>
            <w:jc w:val="right"/>
            <w:rPr>
              <w:lang w:val="es-ES"/>
            </w:rPr>
          </w:pPr>
        </w:p>
      </w:tc>
    </w:tr>
  </w:tbl>
  <w:p w14:paraId="7851B1CE" w14:textId="3BE6623D" w:rsidR="3A6E5BCC" w:rsidRPr="00D402D4" w:rsidRDefault="3A6E5BCC" w:rsidP="3A6E5BCC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942A4" w14:textId="77777777" w:rsidR="00386533" w:rsidRPr="00D402D4" w:rsidRDefault="00386533" w:rsidP="005C6B5B">
      <w:pPr>
        <w:spacing w:after="0" w:line="240" w:lineRule="auto"/>
      </w:pPr>
      <w:r w:rsidRPr="00D402D4">
        <w:separator/>
      </w:r>
    </w:p>
  </w:footnote>
  <w:footnote w:type="continuationSeparator" w:id="0">
    <w:p w14:paraId="5F114888" w14:textId="77777777" w:rsidR="00386533" w:rsidRPr="00D402D4" w:rsidRDefault="00386533" w:rsidP="005C6B5B">
      <w:pPr>
        <w:spacing w:after="0" w:line="240" w:lineRule="auto"/>
      </w:pPr>
      <w:r w:rsidRPr="00D402D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31C70" w14:textId="77777777" w:rsidR="005C6B5B" w:rsidRPr="00D402D4" w:rsidRDefault="00BC641F" w:rsidP="00B82565">
    <w:pPr>
      <w:pStyle w:val="Encabezado"/>
      <w:tabs>
        <w:tab w:val="clear" w:pos="4252"/>
        <w:tab w:val="clear" w:pos="8504"/>
        <w:tab w:val="left" w:pos="3374"/>
      </w:tabs>
      <w:rPr>
        <w:lang w:val="es-ES"/>
      </w:rPr>
    </w:pPr>
    <w:r w:rsidRPr="00D402D4">
      <w:rPr>
        <w:lang w:val="es-ES"/>
      </w:rPr>
      <w:drawing>
        <wp:anchor distT="0" distB="0" distL="114300" distR="114300" simplePos="0" relativeHeight="251658240" behindDoc="1" locked="0" layoutInCell="1" allowOverlap="1" wp14:anchorId="4306BCD9" wp14:editId="7487B2C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 w:rsidRPr="00D402D4">
      <w:rPr>
        <w:lang w:val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45B77"/>
    <w:multiLevelType w:val="hybridMultilevel"/>
    <w:tmpl w:val="6862D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B60882"/>
    <w:multiLevelType w:val="hybridMultilevel"/>
    <w:tmpl w:val="3958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19609B"/>
    <w:multiLevelType w:val="hybridMultilevel"/>
    <w:tmpl w:val="BF54A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F2A30"/>
    <w:multiLevelType w:val="hybridMultilevel"/>
    <w:tmpl w:val="51825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525432">
    <w:abstractNumId w:val="1"/>
  </w:num>
  <w:num w:numId="2" w16cid:durableId="1061975530">
    <w:abstractNumId w:val="4"/>
  </w:num>
  <w:num w:numId="3" w16cid:durableId="1294630295">
    <w:abstractNumId w:val="2"/>
  </w:num>
  <w:num w:numId="4" w16cid:durableId="281885520">
    <w:abstractNumId w:val="0"/>
  </w:num>
  <w:num w:numId="5" w16cid:durableId="15799732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86"/>
    <w:rsid w:val="00022DDB"/>
    <w:rsid w:val="00035586"/>
    <w:rsid w:val="0006213E"/>
    <w:rsid w:val="000E0087"/>
    <w:rsid w:val="00234D0F"/>
    <w:rsid w:val="00271FCC"/>
    <w:rsid w:val="002A2EA4"/>
    <w:rsid w:val="002F41CE"/>
    <w:rsid w:val="003154BA"/>
    <w:rsid w:val="0036324E"/>
    <w:rsid w:val="00386533"/>
    <w:rsid w:val="003B577D"/>
    <w:rsid w:val="003E4506"/>
    <w:rsid w:val="00417A20"/>
    <w:rsid w:val="004614F2"/>
    <w:rsid w:val="00504921"/>
    <w:rsid w:val="005B158C"/>
    <w:rsid w:val="005C6B5B"/>
    <w:rsid w:val="00637757"/>
    <w:rsid w:val="00654E5F"/>
    <w:rsid w:val="006D55D4"/>
    <w:rsid w:val="00767320"/>
    <w:rsid w:val="007D5A0E"/>
    <w:rsid w:val="00A33FD8"/>
    <w:rsid w:val="00B255E8"/>
    <w:rsid w:val="00B82565"/>
    <w:rsid w:val="00BC641F"/>
    <w:rsid w:val="00C51A7B"/>
    <w:rsid w:val="00C55132"/>
    <w:rsid w:val="00CE5358"/>
    <w:rsid w:val="00D402D4"/>
    <w:rsid w:val="00E05C8C"/>
    <w:rsid w:val="00F44A95"/>
    <w:rsid w:val="00FB7D71"/>
    <w:rsid w:val="00FD3439"/>
    <w:rsid w:val="08902FE2"/>
    <w:rsid w:val="1091052B"/>
    <w:rsid w:val="21D95E40"/>
    <w:rsid w:val="357D68C9"/>
    <w:rsid w:val="3A6E5BCC"/>
    <w:rsid w:val="46166368"/>
    <w:rsid w:val="4C5B0AE3"/>
    <w:rsid w:val="4CFC2611"/>
    <w:rsid w:val="4DF6DB44"/>
    <w:rsid w:val="5AFF1FF5"/>
    <w:rsid w:val="6C23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33643"/>
  <w15:chartTrackingRefBased/>
  <w15:docId w15:val="{B9325591-32C1-4E60-B824-AB43BA1D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586"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35586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4</TotalTime>
  <Pages>4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2</cp:revision>
  <dcterms:created xsi:type="dcterms:W3CDTF">2025-02-07T04:35:00Z</dcterms:created>
  <dcterms:modified xsi:type="dcterms:W3CDTF">2025-02-07T04:35:00Z</dcterms:modified>
</cp:coreProperties>
</file>