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1:</w:t>
      </w:r>
    </w:p>
    <w:p w14:paraId="0AE40584" w14:textId="5E357EB4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3154BA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6B09F5BE" w:rsidR="00035586" w:rsidRPr="000C325C" w:rsidRDefault="000C325C" w:rsidP="000C325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Fiestas de Quito</w:t>
            </w:r>
          </w:p>
        </w:tc>
      </w:tr>
      <w:tr w:rsidR="00035586" w:rsidRPr="003154BA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0FCB440E" w:rsidR="00035586" w:rsidRPr="000C325C" w:rsidRDefault="000C325C" w:rsidP="000C325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26/11/2025</w:t>
            </w:r>
          </w:p>
        </w:tc>
      </w:tr>
      <w:tr w:rsidR="00035586" w:rsidRPr="003154BA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7AFA2BFD" w14:textId="77777777" w:rsidR="00035586" w:rsidRDefault="000C325C" w:rsidP="000C325C">
            <w:pPr>
              <w:rPr>
                <w:rFonts w:ascii="Cambria" w:hAnsi="Cambria"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40BEC28A" w14:textId="39837D60" w:rsidR="000C325C" w:rsidRPr="000C325C" w:rsidRDefault="000C325C" w:rsidP="000C325C">
            <w:pPr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70EDE05C" w:rsidR="00035586" w:rsidRPr="000C325C" w:rsidRDefault="000C325C" w:rsidP="000C325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1ro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4782B86F" w:rsidR="00035586" w:rsidRPr="000C325C" w:rsidRDefault="000C325C" w:rsidP="000C325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</w:p>
        </w:tc>
      </w:tr>
      <w:tr w:rsidR="00035586" w:rsidRPr="003154BA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2848453C" w:rsidR="00035586" w:rsidRPr="000C325C" w:rsidRDefault="000C325C" w:rsidP="000C325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1 </w:t>
            </w:r>
            <w:proofErr w:type="spellStart"/>
            <w:r>
              <w:rPr>
                <w:rFonts w:ascii="Cambria" w:hAnsi="Cambria"/>
              </w:rPr>
              <w:t>semana</w:t>
            </w:r>
            <w:proofErr w:type="spellEnd"/>
          </w:p>
        </w:tc>
      </w:tr>
      <w:tr w:rsidR="004614F2" w:rsidRPr="003154BA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3154BA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4D37D7A6" w:rsidR="00035586" w:rsidRPr="000C325C" w:rsidRDefault="000C325C" w:rsidP="007446C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X</w:t>
            </w: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6C5625E8" w14:textId="77777777" w:rsidTr="08902FE2">
        <w:trPr>
          <w:trHeight w:val="276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EF5239C" w14:textId="723E0A25" w:rsidR="00035586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0C325C">
              <w:rPr>
                <w:rFonts w:ascii="Cambria" w:hAnsi="Cambria"/>
                <w:lang w:val="es-ES"/>
              </w:rPr>
              <w:t>Realización de un carro alegórico referente a la</w:t>
            </w:r>
            <w:r>
              <w:rPr>
                <w:rFonts w:ascii="Cambria" w:hAnsi="Cambria"/>
                <w:lang w:val="es-ES"/>
              </w:rPr>
              <w:t xml:space="preserve"> leyenda de </w:t>
            </w:r>
            <w:proofErr w:type="spellStart"/>
            <w:r>
              <w:rPr>
                <w:rFonts w:ascii="Cambria" w:hAnsi="Cambria"/>
                <w:lang w:val="es-ES"/>
              </w:rPr>
              <w:t>Cantu</w:t>
            </w:r>
            <w:r w:rsidRPr="000C325C">
              <w:rPr>
                <w:rFonts w:ascii="Cambria" w:hAnsi="Cambria"/>
                <w:lang w:val="es-ES"/>
              </w:rPr>
              <w:t>ñ</w:t>
            </w:r>
            <w:r>
              <w:rPr>
                <w:rFonts w:ascii="Cambria" w:hAnsi="Cambria"/>
                <w:lang w:val="es-ES"/>
              </w:rPr>
              <w:t>a</w:t>
            </w:r>
            <w:proofErr w:type="spellEnd"/>
            <w:r>
              <w:rPr>
                <w:rFonts w:ascii="Cambria" w:hAnsi="Cambria"/>
                <w:lang w:val="es-ES"/>
              </w:rPr>
              <w:t xml:space="preserve"> para el desfile por fiestas de Quito organizado por el colegio.</w:t>
            </w:r>
          </w:p>
          <w:p w14:paraId="052B68D0" w14:textId="32984DA4" w:rsidR="000C325C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Traer materiales para la realización del carro alegórico, como cartón, fomi, cartulina, etc.</w:t>
            </w:r>
          </w:p>
          <w:p w14:paraId="64ED22F0" w14:textId="02ACB3D5" w:rsidR="000C325C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Realización de trajes para la quiteña bonita y el </w:t>
            </w:r>
            <w:proofErr w:type="spellStart"/>
            <w:r>
              <w:rPr>
                <w:rFonts w:ascii="Cambria" w:hAnsi="Cambria"/>
                <w:lang w:val="es-ES"/>
              </w:rPr>
              <w:t>chullita</w:t>
            </w:r>
            <w:proofErr w:type="spellEnd"/>
            <w:r>
              <w:rPr>
                <w:rFonts w:ascii="Cambria" w:hAnsi="Cambria"/>
                <w:lang w:val="es-ES"/>
              </w:rPr>
              <w:t xml:space="preserve"> quiteño con materiales reciclados.</w:t>
            </w:r>
          </w:p>
          <w:p w14:paraId="3DCDB44E" w14:textId="177E7B19" w:rsidR="000C325C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Traer materiales como tapas de botellas recicladas para la realización de los trajes.</w:t>
            </w:r>
          </w:p>
          <w:p w14:paraId="7C1C1A7A" w14:textId="3AAA58DA" w:rsidR="000C325C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Presentar el carro alegórico en el desfile organizado por el colegio.</w:t>
            </w:r>
          </w:p>
          <w:p w14:paraId="0F7D3909" w14:textId="3154CD8D" w:rsidR="000C325C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Narrar la leyenda de </w:t>
            </w:r>
            <w:proofErr w:type="spellStart"/>
            <w:r>
              <w:rPr>
                <w:rFonts w:ascii="Cambria" w:hAnsi="Cambria"/>
                <w:lang w:val="es-ES"/>
              </w:rPr>
              <w:t>Cantu</w:t>
            </w:r>
            <w:r w:rsidRPr="000C325C">
              <w:rPr>
                <w:rFonts w:ascii="Cambria" w:hAnsi="Cambria"/>
                <w:lang w:val="es-ES"/>
              </w:rPr>
              <w:t>ñ</w:t>
            </w:r>
            <w:r>
              <w:rPr>
                <w:rFonts w:ascii="Cambria" w:hAnsi="Cambria"/>
                <w:lang w:val="es-ES"/>
              </w:rPr>
              <w:t>a</w:t>
            </w:r>
            <w:proofErr w:type="spellEnd"/>
            <w:r>
              <w:rPr>
                <w:rFonts w:ascii="Cambria" w:hAnsi="Cambria"/>
                <w:lang w:val="es-ES"/>
              </w:rPr>
              <w:t xml:space="preserve"> en la presentación del carro alegórico.</w:t>
            </w:r>
          </w:p>
          <w:p w14:paraId="4DEB820E" w14:textId="77777777" w:rsidR="00035586" w:rsidRPr="000C325C" w:rsidRDefault="000C325C" w:rsidP="000C325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 xml:space="preserve">Presentar a la quiteña bonita y al </w:t>
            </w:r>
            <w:proofErr w:type="spellStart"/>
            <w:r>
              <w:rPr>
                <w:rFonts w:ascii="Cambria" w:hAnsi="Cambria"/>
                <w:lang w:val="es-ES"/>
              </w:rPr>
              <w:t>chullita</w:t>
            </w:r>
            <w:proofErr w:type="spellEnd"/>
            <w:r>
              <w:rPr>
                <w:rFonts w:ascii="Cambria" w:hAnsi="Cambria"/>
                <w:lang w:val="es-ES"/>
              </w:rPr>
              <w:t xml:space="preserve"> quiteño en la presentación del carro alegórico.</w:t>
            </w:r>
          </w:p>
          <w:p w14:paraId="49841CEA" w14:textId="1E1997EC" w:rsidR="000C325C" w:rsidRPr="000C325C" w:rsidRDefault="000C325C" w:rsidP="000C325C">
            <w:pPr>
              <w:pStyle w:val="Prrafodelista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2FA89EA5" w14:textId="77777777" w:rsidR="000C325C" w:rsidRPr="000C325C" w:rsidRDefault="000C325C" w:rsidP="000C325C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 w:rsidRPr="000C325C">
              <w:rPr>
                <w:rFonts w:ascii="Cambria" w:hAnsi="Cambria"/>
                <w:lang w:val="es-ES"/>
              </w:rPr>
              <w:t xml:space="preserve">Realizar un carro alegórico y </w:t>
            </w:r>
            <w:r>
              <w:rPr>
                <w:rFonts w:ascii="Cambria" w:hAnsi="Cambria"/>
                <w:lang w:val="es-ES"/>
              </w:rPr>
              <w:t>trajes temáticos sobre fiestas de Quito con materiales reciclados.</w:t>
            </w:r>
          </w:p>
          <w:p w14:paraId="69F7A3F5" w14:textId="77777777" w:rsidR="000C325C" w:rsidRPr="00421F91" w:rsidRDefault="00421F91" w:rsidP="000C325C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Concientizar a toda la comunidad educativa sobre el uso de materiales reciclados.</w:t>
            </w:r>
          </w:p>
          <w:p w14:paraId="2743D180" w14:textId="77777777" w:rsidR="00421F91" w:rsidRPr="00421F91" w:rsidRDefault="00421F91" w:rsidP="000C325C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Notar que los materiales reciclados pueden ser usados en cualquier proyecto.</w:t>
            </w:r>
          </w:p>
          <w:p w14:paraId="77FDC7EA" w14:textId="75634405" w:rsidR="00421F91" w:rsidRPr="000C325C" w:rsidRDefault="00421F91" w:rsidP="00421F91">
            <w:pPr>
              <w:pStyle w:val="Prrafodelista"/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4C8A37FE" w:rsidR="00035586" w:rsidRPr="00421F91" w:rsidRDefault="00421F91" w:rsidP="00421F91">
            <w:pPr>
              <w:rPr>
                <w:rFonts w:ascii="Cambria" w:hAnsi="Cambria"/>
                <w:lang w:val="es-ES"/>
              </w:rPr>
            </w:pPr>
            <w:r w:rsidRPr="00421F91">
              <w:rPr>
                <w:rFonts w:ascii="Cambria" w:hAnsi="Cambria"/>
                <w:lang w:val="es-ES"/>
              </w:rPr>
              <w:t>Unidad Educativa Particular “La S</w:t>
            </w:r>
            <w:r>
              <w:rPr>
                <w:rFonts w:ascii="Cambria" w:hAnsi="Cambria"/>
                <w:lang w:val="es-ES"/>
              </w:rPr>
              <w:t xml:space="preserve">alle </w:t>
            </w:r>
            <w:proofErr w:type="spellStart"/>
            <w:r>
              <w:rPr>
                <w:rFonts w:ascii="Cambria" w:hAnsi="Cambria"/>
                <w:lang w:val="es-ES"/>
              </w:rPr>
              <w:t>Conocto</w:t>
            </w:r>
            <w:proofErr w:type="spellEnd"/>
            <w:r>
              <w:rPr>
                <w:rFonts w:ascii="Cambria" w:hAnsi="Cambria"/>
                <w:lang w:val="es-ES"/>
              </w:rPr>
              <w:t>”</w:t>
            </w:r>
          </w:p>
        </w:tc>
      </w:tr>
      <w:tr w:rsidR="00035586" w:rsidRPr="003154BA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30ECDD26" w:rsidR="00421F91" w:rsidRPr="00421F91" w:rsidRDefault="00421F91" w:rsidP="00421F91">
            <w:pPr>
              <w:rPr>
                <w:rFonts w:ascii="Cambria" w:hAnsi="Cambria"/>
                <w:lang w:val="es-ES"/>
              </w:rPr>
            </w:pPr>
            <w:r w:rsidRPr="00421F91">
              <w:rPr>
                <w:rFonts w:ascii="Cambria" w:hAnsi="Cambria"/>
                <w:lang w:val="es-ES"/>
              </w:rPr>
              <w:t>A toda la comunidad e</w:t>
            </w:r>
            <w:r>
              <w:rPr>
                <w:rFonts w:ascii="Cambria" w:hAnsi="Cambria"/>
                <w:lang w:val="es-ES"/>
              </w:rPr>
              <w:t>ducativa.</w:t>
            </w:r>
          </w:p>
        </w:tc>
      </w:tr>
      <w:tr w:rsidR="00035586" w:rsidRPr="003154BA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8902FE2">
              <w:rPr>
                <w:rFonts w:ascii="Cambria" w:hAnsi="Cambria"/>
                <w:b/>
                <w:bCs/>
              </w:rPr>
              <w:t>¿</w:t>
            </w:r>
            <w:r w:rsidR="357D68C9" w:rsidRPr="08902FE2">
              <w:rPr>
                <w:rFonts w:ascii="Cambria" w:hAnsi="Cambria"/>
                <w:b/>
                <w:bCs/>
              </w:rPr>
              <w:t>COMO</w:t>
            </w:r>
            <w:r w:rsidRPr="08902FE2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1398BE50" w14:textId="37289290" w:rsidR="00035586" w:rsidRDefault="00421F91" w:rsidP="00421F91">
            <w:pPr>
              <w:rPr>
                <w:rFonts w:ascii="Cambria" w:hAnsi="Cambria"/>
                <w:lang w:val="es-ES"/>
              </w:rPr>
            </w:pPr>
            <w:r w:rsidRPr="00421F91">
              <w:rPr>
                <w:rFonts w:ascii="Cambria" w:hAnsi="Cambria"/>
                <w:lang w:val="es-ES"/>
              </w:rPr>
              <w:t>Mediante la realización de u</w:t>
            </w:r>
            <w:r>
              <w:rPr>
                <w:rFonts w:ascii="Cambria" w:hAnsi="Cambria"/>
                <w:lang w:val="es-ES"/>
              </w:rPr>
              <w:t>n carro alegórico y de trajes con materiales reciclados para ser presentados en el desfile de fiestas de Quito organizado por el colegio.</w:t>
            </w:r>
          </w:p>
          <w:p w14:paraId="0BF09889" w14:textId="0F2FD1E3" w:rsidR="00421F91" w:rsidRPr="00421F91" w:rsidRDefault="00421F91" w:rsidP="00421F91">
            <w:pPr>
              <w:rPr>
                <w:rFonts w:ascii="Cambria" w:hAnsi="Cambria"/>
                <w:lang w:val="es-ES"/>
              </w:rPr>
            </w:pPr>
          </w:p>
        </w:tc>
      </w:tr>
      <w:tr w:rsidR="00035586" w:rsidRPr="003154BA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3C44ED21" w:rsidR="00035586" w:rsidRPr="00421F91" w:rsidRDefault="00421F91" w:rsidP="00421F91">
            <w:pPr>
              <w:rPr>
                <w:rFonts w:ascii="Cambria" w:hAnsi="Cambria"/>
                <w:lang w:val="es-ES"/>
              </w:rPr>
            </w:pPr>
            <w:r w:rsidRPr="00421F91">
              <w:rPr>
                <w:rFonts w:ascii="Cambria" w:hAnsi="Cambria"/>
                <w:lang w:val="es-ES"/>
              </w:rPr>
              <w:t xml:space="preserve">Con materiales reciclados como </w:t>
            </w:r>
            <w:r>
              <w:rPr>
                <w:rFonts w:ascii="Cambria" w:hAnsi="Cambria"/>
                <w:lang w:val="es-ES"/>
              </w:rPr>
              <w:t>cartón, fomi, cartulina, etc.</w:t>
            </w:r>
          </w:p>
        </w:tc>
      </w:tr>
      <w:tr w:rsidR="004614F2" w:rsidRPr="003154BA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3154BA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12791254" w:rsidR="00035586" w:rsidRPr="003154BA" w:rsidRDefault="00421F91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90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3D80326D" w:rsidR="00035586" w:rsidRPr="003154BA" w:rsidRDefault="00421F91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5</w:t>
            </w:r>
            <w:r w:rsidR="00035586" w:rsidRPr="003154BA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020635E0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5%</w:t>
            </w:r>
          </w:p>
        </w:tc>
      </w:tr>
      <w:tr w:rsidR="00035586" w:rsidRPr="003154BA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lastRenderedPageBreak/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</w:t>
            </w:r>
            <w:r w:rsidR="003154BA" w:rsidRPr="003154BA">
              <w:rPr>
                <w:rFonts w:ascii="Cambria" w:hAnsi="Cambria"/>
                <w:b/>
                <w:bCs/>
              </w:rPr>
              <w:t>/ PARTICIPACIÓN ESTUDIANTIL</w:t>
            </w:r>
            <w:r w:rsidRPr="003154BA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3154BA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3154BA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3154BA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2D7DD8F6" w:rsidR="00035586" w:rsidRPr="00421F91" w:rsidRDefault="00421F91" w:rsidP="00421F9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26/11/2024</w:t>
            </w:r>
          </w:p>
        </w:tc>
      </w:tr>
    </w:tbl>
    <w:p w14:paraId="2CEA5E3E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3154BA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7EFE5130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Anexo 2:</w:t>
      </w:r>
    </w:p>
    <w:p w14:paraId="52E29A30" w14:textId="5286B503" w:rsidR="00035586" w:rsidRPr="003154BA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3154BA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3154BA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3154BA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770BC4C5" w:rsidR="00035586" w:rsidRPr="00421F91" w:rsidRDefault="00421F91" w:rsidP="4616636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Fiestas de Quito</w:t>
            </w:r>
          </w:p>
        </w:tc>
      </w:tr>
      <w:tr w:rsidR="00035586" w:rsidRPr="003154BA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46A4D31D" w:rsidR="00035586" w:rsidRPr="00421F91" w:rsidRDefault="00421F91" w:rsidP="4616636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05/12/2024</w:t>
            </w:r>
          </w:p>
        </w:tc>
      </w:tr>
      <w:tr w:rsidR="00035586" w:rsidRPr="003154BA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48EBDCB1" w14:textId="77777777" w:rsidR="00421F91" w:rsidRDefault="00421F91" w:rsidP="00421F91">
            <w:pPr>
              <w:rPr>
                <w:rFonts w:ascii="Cambria" w:hAnsi="Cambria"/>
                <w:lang w:val="es-ES"/>
              </w:rPr>
            </w:pPr>
            <w:r w:rsidRPr="00AE363E">
              <w:rPr>
                <w:rFonts w:ascii="Cambria" w:hAnsi="Cambria"/>
                <w:lang w:val="es-ES"/>
              </w:rPr>
              <w:t xml:space="preserve">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Anchapaxi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Melany Avila, Bryan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Caisatoa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Ana Paula Crespo,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Liha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 Delgado, Martín Fonseca, Lucía García, Ariel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Gavilema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Thomas Granda, Ana Paula Gualle, Danna Gualotuña, Christopher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Milton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Guaman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Emily Guato, Anabel Hurtado, Amelia Jaramillo, Francisco López, Priscila Marca, Esteban Morales, Valeska Noboa, Milena Orquera, Valery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Panimbosa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René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Paucar</w:t>
            </w:r>
            <w:proofErr w:type="spellEnd"/>
            <w:r w:rsidRPr="00AE363E">
              <w:rPr>
                <w:rFonts w:ascii="Cambria" w:hAnsi="Cambria"/>
                <w:lang w:val="es-ES"/>
              </w:rPr>
              <w:t xml:space="preserve">, Andrea Pazmiño, Carlos Peralta, Alessandro </w:t>
            </w:r>
            <w:proofErr w:type="spellStart"/>
            <w:r w:rsidRPr="00AE363E">
              <w:rPr>
                <w:rFonts w:ascii="Cambria" w:hAnsi="Cambria"/>
                <w:lang w:val="es-ES"/>
              </w:rPr>
              <w:t>Suntaxi</w:t>
            </w:r>
            <w:proofErr w:type="spellEnd"/>
            <w:r w:rsidRPr="00AE363E">
              <w:rPr>
                <w:rFonts w:ascii="Cambria" w:hAnsi="Cambria"/>
                <w:lang w:val="es-ES"/>
              </w:rPr>
              <w:t>, Jefferson Terán, Emilia Toapanta, Kamila Trujillo, Angélica Vallejo, Alejandra Vizuete. </w:t>
            </w:r>
          </w:p>
          <w:p w14:paraId="31193461" w14:textId="77777777" w:rsidR="00035586" w:rsidRPr="00421F91" w:rsidRDefault="00035586" w:rsidP="007446CA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A33FD8" w:rsidRPr="003154BA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3154BA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6191FAFB" w:rsidR="00A33FD8" w:rsidRPr="00421F91" w:rsidRDefault="00421F91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1ro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3154BA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6CAFBF05" w:rsidR="00A33FD8" w:rsidRPr="00421F91" w:rsidRDefault="00421F91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</w:t>
            </w:r>
          </w:p>
        </w:tc>
      </w:tr>
      <w:tr w:rsidR="00035586" w:rsidRPr="003154BA" w14:paraId="4F9A45B4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6BA32BCF" w14:textId="55F0DB03" w:rsidR="00035586" w:rsidRPr="00421F91" w:rsidRDefault="00421F91" w:rsidP="00421F9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>
              <w:rPr>
                <w:rFonts w:ascii="Cambria" w:hAnsi="Cambria" w:cstheme="minorHAnsi"/>
                <w:lang w:val="es-ES"/>
              </w:rPr>
              <w:t>R</w:t>
            </w:r>
            <w:r w:rsidRPr="00421F91">
              <w:rPr>
                <w:rFonts w:ascii="Cambria" w:hAnsi="Cambria" w:cstheme="minorHAnsi"/>
                <w:lang w:val="es-ES"/>
              </w:rPr>
              <w:t>ealización de un carro a</w:t>
            </w:r>
            <w:r>
              <w:rPr>
                <w:rFonts w:ascii="Cambria" w:hAnsi="Cambria" w:cstheme="minorHAnsi"/>
                <w:lang w:val="es-ES"/>
              </w:rPr>
              <w:t xml:space="preserve">legórico con la temática de la leyenda de </w:t>
            </w:r>
            <w:proofErr w:type="spellStart"/>
            <w:r>
              <w:rPr>
                <w:rFonts w:ascii="Cambria" w:hAnsi="Cambria" w:cstheme="minorHAnsi"/>
                <w:lang w:val="es-ES"/>
              </w:rPr>
              <w:t>Cantu</w:t>
            </w:r>
            <w:r w:rsidRPr="00421F91">
              <w:rPr>
                <w:rFonts w:ascii="Cambria" w:hAnsi="Cambria" w:cstheme="minorHAnsi"/>
                <w:lang w:val="es-ES"/>
              </w:rPr>
              <w:t>ñ</w:t>
            </w:r>
            <w:r>
              <w:rPr>
                <w:rFonts w:ascii="Cambria" w:hAnsi="Cambria" w:cstheme="minorHAnsi"/>
                <w:lang w:val="es-ES"/>
              </w:rPr>
              <w:t>a</w:t>
            </w:r>
            <w:proofErr w:type="spellEnd"/>
            <w:r>
              <w:rPr>
                <w:rFonts w:ascii="Cambria" w:hAnsi="Cambria" w:cstheme="minorHAnsi"/>
                <w:lang w:val="es-ES"/>
              </w:rPr>
              <w:t>.</w:t>
            </w:r>
          </w:p>
          <w:p w14:paraId="656958B2" w14:textId="69954C58" w:rsidR="00421F91" w:rsidRPr="00421F91" w:rsidRDefault="00421F91" w:rsidP="00421F91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>
              <w:rPr>
                <w:rFonts w:ascii="Cambria" w:hAnsi="Cambria" w:cstheme="minorHAnsi"/>
                <w:lang w:val="es-ES"/>
              </w:rPr>
              <w:t xml:space="preserve">Realización de trajes para la quiteña bonita y el </w:t>
            </w:r>
            <w:proofErr w:type="spellStart"/>
            <w:r>
              <w:rPr>
                <w:rFonts w:ascii="Cambria" w:hAnsi="Cambria" w:cstheme="minorHAnsi"/>
                <w:lang w:val="es-ES"/>
              </w:rPr>
              <w:t>chullita</w:t>
            </w:r>
            <w:proofErr w:type="spellEnd"/>
            <w:r>
              <w:rPr>
                <w:rFonts w:ascii="Cambria" w:hAnsi="Cambria" w:cstheme="minorHAnsi"/>
                <w:lang w:val="es-ES"/>
              </w:rPr>
              <w:t xml:space="preserve"> quiteño.</w:t>
            </w:r>
          </w:p>
          <w:p w14:paraId="414EA0E2" w14:textId="77777777" w:rsidR="00035586" w:rsidRPr="00421F91" w:rsidRDefault="00421F91" w:rsidP="007446C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  <w:r>
              <w:rPr>
                <w:rFonts w:ascii="Cambria" w:hAnsi="Cambria" w:cstheme="minorHAnsi"/>
                <w:lang w:val="es-ES"/>
              </w:rPr>
              <w:t>Presentación del carro alegórico en el desfile de fiestas de Quito del colegio.</w:t>
            </w:r>
          </w:p>
          <w:p w14:paraId="6D617A35" w14:textId="3CE7676B" w:rsidR="00421F91" w:rsidRPr="00421F91" w:rsidRDefault="00421F91" w:rsidP="00421F91">
            <w:pPr>
              <w:pStyle w:val="Prrafodelista"/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00035586" w:rsidRPr="003154BA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421F91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291A53D" w14:textId="47EE26CF" w:rsidR="00035586" w:rsidRPr="00421F91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6C70ED5E" w14:textId="149B73D2" w:rsidR="00035586" w:rsidRPr="003154BA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434F2D54" w14:textId="548299D1" w:rsidR="00035586" w:rsidRPr="00421F91" w:rsidRDefault="00421F91" w:rsidP="007446CA">
            <w:pPr>
              <w:jc w:val="both"/>
              <w:rPr>
                <w:rFonts w:ascii="Cambria" w:hAnsi="Cambria" w:cstheme="minorHAnsi"/>
                <w:lang w:val="es-ES"/>
              </w:rPr>
            </w:pPr>
            <w:r w:rsidRPr="00421F91">
              <w:rPr>
                <w:rFonts w:ascii="Cambria" w:hAnsi="Cambria" w:cstheme="minorHAnsi"/>
                <w:lang w:val="es-ES"/>
              </w:rPr>
              <w:t>Los materiales reciclados pueden s</w:t>
            </w:r>
            <w:r>
              <w:rPr>
                <w:rFonts w:ascii="Cambria" w:hAnsi="Cambria" w:cstheme="minorHAnsi"/>
                <w:lang w:val="es-ES"/>
              </w:rPr>
              <w:t xml:space="preserve">er usados en diferentes proyectos, como la </w:t>
            </w:r>
            <w:r w:rsidR="00284041">
              <w:rPr>
                <w:rFonts w:ascii="Cambria" w:hAnsi="Cambria" w:cstheme="minorHAnsi"/>
                <w:lang w:val="es-ES"/>
              </w:rPr>
              <w:t>realización</w:t>
            </w:r>
            <w:r>
              <w:rPr>
                <w:rFonts w:ascii="Cambria" w:hAnsi="Cambria" w:cstheme="minorHAnsi"/>
                <w:lang w:val="es-ES"/>
              </w:rPr>
              <w:t xml:space="preserve"> de un carro </w:t>
            </w:r>
            <w:r w:rsidR="00284041">
              <w:rPr>
                <w:rFonts w:ascii="Cambria" w:hAnsi="Cambria" w:cstheme="minorHAnsi"/>
                <w:lang w:val="es-ES"/>
              </w:rPr>
              <w:t>alegórico</w:t>
            </w:r>
            <w:r>
              <w:rPr>
                <w:rFonts w:ascii="Cambria" w:hAnsi="Cambria" w:cstheme="minorHAnsi"/>
                <w:lang w:val="es-ES"/>
              </w:rPr>
              <w:t xml:space="preserve"> o de un traje, </w:t>
            </w:r>
            <w:proofErr w:type="spellStart"/>
            <w:r w:rsidR="00284041">
              <w:rPr>
                <w:rFonts w:ascii="Cambria" w:hAnsi="Cambria" w:cstheme="minorHAnsi"/>
                <w:lang w:val="es-ES"/>
              </w:rPr>
              <w:t>esta</w:t>
            </w:r>
            <w:proofErr w:type="spellEnd"/>
            <w:r w:rsidR="00284041">
              <w:rPr>
                <w:rFonts w:ascii="Cambria" w:hAnsi="Cambria" w:cstheme="minorHAnsi"/>
                <w:lang w:val="es-ES"/>
              </w:rPr>
              <w:t xml:space="preserve"> siempre siendo la manera m</w:t>
            </w:r>
            <w:r w:rsidR="00284041" w:rsidRPr="00284041">
              <w:rPr>
                <w:rFonts w:ascii="Cambria" w:hAnsi="Cambria" w:cstheme="minorHAnsi"/>
                <w:lang w:val="es-EC"/>
              </w:rPr>
              <w:t>á</w:t>
            </w:r>
            <w:r w:rsidR="00284041">
              <w:rPr>
                <w:rFonts w:ascii="Cambria" w:hAnsi="Cambria" w:cstheme="minorHAnsi"/>
                <w:lang w:val="es-ES"/>
              </w:rPr>
              <w:t>s sostenible de realizarlos, ya que, no se contamina al medio ambiente y se necesita de menos recursos que puedan perjudicarlo, además de costar menos dinero al ser materiales que ya se habían obtenido anteriormente.</w:t>
            </w:r>
          </w:p>
          <w:p w14:paraId="3AD3D4DA" w14:textId="77777777" w:rsidR="00035586" w:rsidRPr="00421F91" w:rsidRDefault="00035586" w:rsidP="007446CA">
            <w:pPr>
              <w:jc w:val="both"/>
              <w:rPr>
                <w:rFonts w:ascii="Cambria" w:hAnsi="Cambria" w:cstheme="minorHAnsi"/>
                <w:b/>
                <w:bCs/>
                <w:lang w:val="es-ES"/>
              </w:rPr>
            </w:pPr>
          </w:p>
        </w:tc>
      </w:tr>
      <w:tr w:rsidR="1091052B" w14:paraId="226228E0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0C325C" w:rsidRDefault="1091052B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  <w:r w:rsidRPr="000C325C">
              <w:rPr>
                <w:rFonts w:ascii="Cambria" w:hAnsi="Cambria"/>
                <w:b/>
                <w:bCs/>
                <w:lang w:val="es-ES"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26479591" w14:textId="4132F8FC" w:rsidR="1091052B" w:rsidRPr="00284041" w:rsidRDefault="00284041" w:rsidP="00284041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No todos los materiales utilizados para la realización del carro alegórico fueron reciclados.</w:t>
            </w:r>
          </w:p>
          <w:p w14:paraId="41894768" w14:textId="77777777" w:rsidR="00284041" w:rsidRPr="00284041" w:rsidRDefault="00284041" w:rsidP="00284041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La mayor parte de los trajes no fueron realizados con materiales reciclados y solo fueron comprados.</w:t>
            </w:r>
          </w:p>
          <w:p w14:paraId="1DF196AB" w14:textId="77777777" w:rsidR="00284041" w:rsidRPr="00284041" w:rsidRDefault="00284041" w:rsidP="00284041">
            <w:pPr>
              <w:pStyle w:val="Prrafodelista"/>
              <w:numPr>
                <w:ilvl w:val="0"/>
                <w:numId w:val="5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Se utilizaron materiales contaminantes, como globos, al realizar el carro alegórico.</w:t>
            </w:r>
          </w:p>
          <w:p w14:paraId="18A4C62D" w14:textId="25DEF4DA" w:rsidR="00284041" w:rsidRPr="00284041" w:rsidRDefault="00284041" w:rsidP="00284041">
            <w:pPr>
              <w:rPr>
                <w:rFonts w:ascii="Cambria" w:hAnsi="Cambria"/>
                <w:b/>
                <w:bCs/>
                <w:lang w:val="es-ES"/>
              </w:rPr>
            </w:pPr>
          </w:p>
        </w:tc>
      </w:tr>
      <w:tr w:rsidR="00035586" w:rsidRPr="003154BA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0C325C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5B044FCE" w14:textId="5D3144C1" w:rsidR="00035586" w:rsidRPr="000C325C" w:rsidRDefault="00035586" w:rsidP="1091052B">
            <w:pPr>
              <w:jc w:val="center"/>
              <w:rPr>
                <w:rFonts w:ascii="Cambria" w:hAnsi="Cambria"/>
                <w:b/>
                <w:bCs/>
                <w:lang w:val="es-ES"/>
              </w:rPr>
            </w:pPr>
          </w:p>
          <w:p w14:paraId="7B6498DD" w14:textId="5AA410BF" w:rsidR="00035586" w:rsidRPr="003154BA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1091052B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5E1832BB" w14:textId="36285FB5" w:rsidR="00035586" w:rsidRPr="003154BA" w:rsidRDefault="00284041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75A91454" wp14:editId="023584C0">
                  <wp:extent cx="1828800" cy="1861273"/>
                  <wp:effectExtent l="0" t="0" r="0" b="5715"/>
                  <wp:docPr id="20767059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705914" name="Imagen 20767059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6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0C0F6362" wp14:editId="4CF23058">
                  <wp:extent cx="1828800" cy="2438472"/>
                  <wp:effectExtent l="0" t="0" r="0" b="0"/>
                  <wp:docPr id="75436848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68486" name="Imagen 75436848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theme="minorHAnsi"/>
                <w:b/>
                <w:bCs/>
                <w:noProof/>
                <w14:ligatures w14:val="none"/>
              </w:rPr>
              <w:drawing>
                <wp:inline distT="0" distB="0" distL="0" distR="0" wp14:anchorId="45EC61D8" wp14:editId="1D512481">
                  <wp:extent cx="4065912" cy="1828800"/>
                  <wp:effectExtent l="0" t="0" r="0" b="0"/>
                  <wp:docPr id="108046819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68196" name="Imagen 10804681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1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FB0BA" w14:textId="5338CAC1" w:rsidR="00035586" w:rsidRPr="003154BA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3154BA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3154BA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3154BA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1AB8C2E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D2D7AC7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3154BA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3154BA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3154BA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3154BA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2EF237BD" w:rsidR="00035586" w:rsidRPr="00284041" w:rsidRDefault="00284041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05/12/2025</w:t>
            </w:r>
          </w:p>
        </w:tc>
      </w:tr>
    </w:tbl>
    <w:p w14:paraId="195D6884" w14:textId="77777777" w:rsidR="007D5A0E" w:rsidRDefault="007D5A0E" w:rsidP="007D5A0E"/>
    <w:p w14:paraId="793C262C" w14:textId="77777777" w:rsidR="007D5A0E" w:rsidRPr="007D5A0E" w:rsidRDefault="007D5A0E" w:rsidP="007D5A0E"/>
    <w:sectPr w:rsidR="007D5A0E" w:rsidRPr="007D5A0E" w:rsidSect="007D5A0E">
      <w:headerReference w:type="default" r:id="rId13"/>
      <w:footerReference w:type="default" r:id="rId14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0D430" w14:textId="77777777" w:rsidR="002A745A" w:rsidRDefault="002A745A" w:rsidP="005C6B5B">
      <w:pPr>
        <w:spacing w:after="0" w:line="240" w:lineRule="auto"/>
      </w:pPr>
      <w:r>
        <w:separator/>
      </w:r>
    </w:p>
  </w:endnote>
  <w:endnote w:type="continuationSeparator" w:id="0">
    <w:p w14:paraId="138B4CE2" w14:textId="77777777" w:rsidR="002A745A" w:rsidRDefault="002A745A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Default="3A6E5BCC" w:rsidP="3A6E5BCC">
          <w:pPr>
            <w:pStyle w:val="Encabezado"/>
            <w:ind w:left="-115"/>
          </w:pPr>
        </w:p>
      </w:tc>
      <w:tc>
        <w:tcPr>
          <w:tcW w:w="2830" w:type="dxa"/>
        </w:tcPr>
        <w:p w14:paraId="5E7D6061" w14:textId="5D85AE9F" w:rsidR="3A6E5BCC" w:rsidRDefault="3A6E5BCC" w:rsidP="3A6E5BCC">
          <w:pPr>
            <w:pStyle w:val="Encabezado"/>
            <w:jc w:val="center"/>
          </w:pPr>
        </w:p>
      </w:tc>
      <w:tc>
        <w:tcPr>
          <w:tcW w:w="2830" w:type="dxa"/>
        </w:tcPr>
        <w:p w14:paraId="754C091A" w14:textId="4257B825" w:rsidR="3A6E5BCC" w:rsidRDefault="3A6E5BCC" w:rsidP="3A6E5BCC">
          <w:pPr>
            <w:pStyle w:val="Encabezado"/>
            <w:ind w:right="-115"/>
            <w:jc w:val="right"/>
          </w:pPr>
        </w:p>
      </w:tc>
    </w:tr>
  </w:tbl>
  <w:p w14:paraId="7851B1CE" w14:textId="3BE6623D" w:rsidR="3A6E5BCC" w:rsidRDefault="3A6E5BCC" w:rsidP="3A6E5B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0EE70" w14:textId="77777777" w:rsidR="002A745A" w:rsidRDefault="002A745A" w:rsidP="005C6B5B">
      <w:pPr>
        <w:spacing w:after="0" w:line="240" w:lineRule="auto"/>
      </w:pPr>
      <w:r>
        <w:separator/>
      </w:r>
    </w:p>
  </w:footnote>
  <w:footnote w:type="continuationSeparator" w:id="0">
    <w:p w14:paraId="41AACA13" w14:textId="77777777" w:rsidR="002A745A" w:rsidRDefault="002A745A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3677D"/>
    <w:multiLevelType w:val="hybridMultilevel"/>
    <w:tmpl w:val="F050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87520"/>
    <w:multiLevelType w:val="hybridMultilevel"/>
    <w:tmpl w:val="55482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E0DD4"/>
    <w:multiLevelType w:val="hybridMultilevel"/>
    <w:tmpl w:val="7D5EE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757A1"/>
    <w:multiLevelType w:val="hybridMultilevel"/>
    <w:tmpl w:val="F7B0B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8073218">
    <w:abstractNumId w:val="4"/>
  </w:num>
  <w:num w:numId="2" w16cid:durableId="1616133821">
    <w:abstractNumId w:val="2"/>
  </w:num>
  <w:num w:numId="3" w16cid:durableId="1028064315">
    <w:abstractNumId w:val="0"/>
  </w:num>
  <w:num w:numId="4" w16cid:durableId="195195379">
    <w:abstractNumId w:val="3"/>
  </w:num>
  <w:num w:numId="5" w16cid:durableId="1784492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6213E"/>
    <w:rsid w:val="000C325C"/>
    <w:rsid w:val="000E0087"/>
    <w:rsid w:val="00234D0F"/>
    <w:rsid w:val="00271FCC"/>
    <w:rsid w:val="00284041"/>
    <w:rsid w:val="002A2EA4"/>
    <w:rsid w:val="002A745A"/>
    <w:rsid w:val="002F41CE"/>
    <w:rsid w:val="003154BA"/>
    <w:rsid w:val="0036324E"/>
    <w:rsid w:val="003E4506"/>
    <w:rsid w:val="00417A20"/>
    <w:rsid w:val="00421F91"/>
    <w:rsid w:val="004614F2"/>
    <w:rsid w:val="00504921"/>
    <w:rsid w:val="005C6B5B"/>
    <w:rsid w:val="00637757"/>
    <w:rsid w:val="006D55D4"/>
    <w:rsid w:val="00767320"/>
    <w:rsid w:val="007D5A0E"/>
    <w:rsid w:val="00956A56"/>
    <w:rsid w:val="00A33FD8"/>
    <w:rsid w:val="00B255E8"/>
    <w:rsid w:val="00B82565"/>
    <w:rsid w:val="00BC641F"/>
    <w:rsid w:val="00C55132"/>
    <w:rsid w:val="00E05C8C"/>
    <w:rsid w:val="00F242B3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F9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2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654F8-E3DA-4411-8B8D-6183C7E6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6</TotalTime>
  <Pages>3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2025-03-21T00:03:00Z</dcterms:created>
  <dcterms:modified xsi:type="dcterms:W3CDTF">2025-03-21T00:03:00Z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</Properties>
</file>