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0AE40584" w14:textId="5E357EB4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3154BA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5C2D911E" w:rsidR="00035586" w:rsidRPr="000C6DA8" w:rsidRDefault="000C6DA8" w:rsidP="000C6DA8">
            <w:pPr>
              <w:rPr>
                <w:rFonts w:ascii="Cambria" w:hAnsi="Cambria"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Visita a la Bas</w:t>
            </w:r>
            <w:proofErr w:type="spellStart"/>
            <w:r w:rsidRPr="000C6DA8">
              <w:rPr>
                <w:rFonts w:ascii="Cambria" w:hAnsi="Cambria"/>
                <w:lang w:val="es-EC"/>
              </w:rPr>
              <w:t>í</w:t>
            </w:r>
            <w:r>
              <w:rPr>
                <w:rFonts w:ascii="Cambria" w:hAnsi="Cambria"/>
                <w:lang w:val="es-EC"/>
              </w:rPr>
              <w:t>lica</w:t>
            </w:r>
            <w:proofErr w:type="spellEnd"/>
            <w:r>
              <w:rPr>
                <w:rFonts w:ascii="Cambria" w:hAnsi="Cambria"/>
                <w:lang w:val="es-EC"/>
              </w:rPr>
              <w:t xml:space="preserve"> del Voto Nacional</w:t>
            </w:r>
          </w:p>
        </w:tc>
      </w:tr>
      <w:tr w:rsidR="00035586" w:rsidRPr="003154BA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66E1CCFF" w:rsidR="00035586" w:rsidRPr="000C6DA8" w:rsidRDefault="000C6DA8" w:rsidP="000C6DA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24/01/2025</w:t>
            </w:r>
          </w:p>
        </w:tc>
      </w:tr>
      <w:tr w:rsidR="00035586" w:rsidRPr="003154BA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796C5D58" w14:textId="77777777" w:rsidR="000C6DA8" w:rsidRDefault="000C6DA8" w:rsidP="000C6DA8">
            <w:pPr>
              <w:rPr>
                <w:rFonts w:ascii="Cambria" w:hAnsi="Cambria"/>
                <w:lang w:val="es-ES"/>
              </w:rPr>
            </w:pPr>
            <w:r w:rsidRPr="00AE363E">
              <w:rPr>
                <w:rFonts w:ascii="Cambria" w:hAnsi="Cambria"/>
                <w:lang w:val="es-ES"/>
              </w:rPr>
              <w:t xml:space="preserve">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Anchapaxi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Melany Avila, Bryan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Caisatoa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Ana Paula Crespo,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Liha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Delgado, Martín Fonseca, Lucía García, Ariel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Gavilema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Thomas Granda, Ana Paula Gualle, Danna Gualotuña, Christopher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Milton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Panimbosa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René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Paucar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Andrea Pazmiño, Carlos Peralta, 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Suntaxi</w:t>
            </w:r>
            <w:proofErr w:type="spellEnd"/>
            <w:r w:rsidRPr="00AE363E">
              <w:rPr>
                <w:rFonts w:ascii="Cambria" w:hAnsi="Cambria"/>
                <w:lang w:val="es-ES"/>
              </w:rPr>
              <w:t>, Jefferson Terán, Emilia Toapanta, Kamila Trujillo, Angélica Vallejo, Alejandra Vizuete. </w:t>
            </w:r>
          </w:p>
          <w:p w14:paraId="40BEC28A" w14:textId="77777777" w:rsidR="00035586" w:rsidRPr="000C6DA8" w:rsidRDefault="00035586" w:rsidP="000C6DA8">
            <w:pPr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7A86107D" w:rsidR="00035586" w:rsidRPr="000C6DA8" w:rsidRDefault="000C6DA8" w:rsidP="000C6DA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1ro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67962EE8" w:rsidR="00035586" w:rsidRPr="000C6DA8" w:rsidRDefault="000C6DA8" w:rsidP="000C6DA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</w:p>
        </w:tc>
      </w:tr>
      <w:tr w:rsidR="00035586" w:rsidRPr="003154BA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128F7A5D" w:rsidR="00035586" w:rsidRPr="000C6DA8" w:rsidRDefault="000C6DA8" w:rsidP="000C6DA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 d</w:t>
            </w:r>
            <w:proofErr w:type="spellStart"/>
            <w:r w:rsidRPr="000C6DA8">
              <w:rPr>
                <w:rFonts w:ascii="Cambria" w:hAnsi="Cambria"/>
                <w:lang w:val="es-EC"/>
              </w:rPr>
              <w:t>í</w:t>
            </w:r>
            <w:r>
              <w:rPr>
                <w:rFonts w:ascii="Cambria" w:hAnsi="Cambria"/>
                <w:lang w:val="es-EC"/>
              </w:rPr>
              <w:t>a</w:t>
            </w:r>
            <w:proofErr w:type="spellEnd"/>
          </w:p>
        </w:tc>
      </w:tr>
      <w:tr w:rsidR="004614F2" w:rsidRPr="003154BA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3154BA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4E2314D0" w:rsidR="00035586" w:rsidRPr="000C6DA8" w:rsidRDefault="000C6DA8" w:rsidP="007446C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X</w:t>
            </w: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6C5625E8" w14:textId="77777777" w:rsidTr="000C6DA8">
        <w:trPr>
          <w:trHeight w:val="692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4EF5239C" w14:textId="386E9996" w:rsidR="00035586" w:rsidRPr="000C6DA8" w:rsidRDefault="000C6DA8" w:rsidP="000C6DA8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Visita de la Basílica de</w:t>
            </w:r>
            <w:r>
              <w:rPr>
                <w:rFonts w:ascii="Cambria" w:hAnsi="Cambria"/>
                <w:lang w:val="es-ES"/>
              </w:rPr>
              <w:t>l Voto Nacional.</w:t>
            </w:r>
          </w:p>
          <w:p w14:paraId="49841CEA" w14:textId="5EAA579C" w:rsidR="000C6DA8" w:rsidRPr="000C6DA8" w:rsidRDefault="000C6DA8" w:rsidP="000C6DA8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Realización de una expresión artística acerca de la visita.</w:t>
            </w:r>
          </w:p>
        </w:tc>
      </w:tr>
      <w:tr w:rsidR="00035586" w:rsidRPr="003154BA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527AD65A" w14:textId="2BEBDF81" w:rsidR="00035586" w:rsidRPr="000C6DA8" w:rsidRDefault="000C6DA8" w:rsidP="000C6DA8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Aprender sobre la cultura de</w:t>
            </w:r>
            <w:r>
              <w:rPr>
                <w:rFonts w:ascii="Cambria" w:hAnsi="Cambria"/>
                <w:lang w:val="es-ES"/>
              </w:rPr>
              <w:t xml:space="preserve"> Quito mediante la visita a la Basílica del Voto Nacional, un lugar histórico de la ciudad.</w:t>
            </w:r>
          </w:p>
          <w:p w14:paraId="42F9BBE4" w14:textId="6D7D553E" w:rsidR="00035586" w:rsidRPr="000C6DA8" w:rsidRDefault="000C6DA8" w:rsidP="000C6DA8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Contribuir a la creatividad con la realización de un proyecto artístico referente a la visita.</w:t>
            </w:r>
          </w:p>
          <w:p w14:paraId="77FDC7EA" w14:textId="0F0BFDDF" w:rsidR="000C6DA8" w:rsidRPr="000C6DA8" w:rsidRDefault="000C6DA8" w:rsidP="000C6DA8">
            <w:pPr>
              <w:pStyle w:val="Prrafodelista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42A09D14" w:rsidR="00035586" w:rsidRPr="000C6DA8" w:rsidRDefault="000C6DA8" w:rsidP="000C6DA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Bas</w:t>
            </w:r>
            <w:proofErr w:type="spellStart"/>
            <w:r w:rsidRPr="000C6DA8">
              <w:rPr>
                <w:rFonts w:ascii="Cambria" w:hAnsi="Cambria"/>
                <w:lang w:val="es-EC"/>
              </w:rPr>
              <w:t>í</w:t>
            </w:r>
            <w:r>
              <w:rPr>
                <w:rFonts w:ascii="Cambria" w:hAnsi="Cambria"/>
                <w:lang w:val="es-EC"/>
              </w:rPr>
              <w:t>lica</w:t>
            </w:r>
            <w:proofErr w:type="spellEnd"/>
            <w:r>
              <w:rPr>
                <w:rFonts w:ascii="Cambria" w:hAnsi="Cambria"/>
                <w:lang w:val="es-EC"/>
              </w:rPr>
              <w:t xml:space="preserve"> del Voto Nacional</w:t>
            </w:r>
          </w:p>
        </w:tc>
      </w:tr>
      <w:tr w:rsidR="00035586" w:rsidRPr="003154BA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25880DC3" w:rsidR="00035586" w:rsidRPr="000C6DA8" w:rsidRDefault="000C6DA8" w:rsidP="000C6DA8">
            <w:pPr>
              <w:rPr>
                <w:rFonts w:ascii="Cambria" w:hAnsi="Cambria"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A el curso de 1r</w:t>
            </w:r>
            <w:r>
              <w:rPr>
                <w:rFonts w:ascii="Cambria" w:hAnsi="Cambria"/>
                <w:lang w:val="es-ES"/>
              </w:rPr>
              <w:t>o IB</w:t>
            </w:r>
          </w:p>
        </w:tc>
      </w:tr>
      <w:tr w:rsidR="00035586" w:rsidRPr="003154BA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8902FE2">
              <w:rPr>
                <w:rFonts w:ascii="Cambria" w:hAnsi="Cambria"/>
                <w:b/>
                <w:bCs/>
              </w:rPr>
              <w:t>¿</w:t>
            </w:r>
            <w:r w:rsidR="357D68C9" w:rsidRPr="08902FE2">
              <w:rPr>
                <w:rFonts w:ascii="Cambria" w:hAnsi="Cambria"/>
                <w:b/>
                <w:bCs/>
              </w:rPr>
              <w:t>COMO</w:t>
            </w:r>
            <w:r w:rsidRPr="08902FE2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5D0757E3" w14:textId="3F44D315" w:rsidR="00035586" w:rsidRDefault="000C6DA8" w:rsidP="000C6DA8">
            <w:pPr>
              <w:rPr>
                <w:rFonts w:ascii="Cambria" w:hAnsi="Cambria"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Mediante la visita de l</w:t>
            </w:r>
            <w:r>
              <w:rPr>
                <w:rFonts w:ascii="Cambria" w:hAnsi="Cambria"/>
                <w:lang w:val="es-ES"/>
              </w:rPr>
              <w:t>a Basílica del Voto Nacional y la realización de un proyecto creativo sobre ello.</w:t>
            </w:r>
          </w:p>
          <w:p w14:paraId="0BF09889" w14:textId="304AFE4D" w:rsidR="000C6DA8" w:rsidRPr="000C6DA8" w:rsidRDefault="000C6DA8" w:rsidP="000C6DA8">
            <w:pPr>
              <w:rPr>
                <w:rFonts w:ascii="Cambria" w:hAnsi="Cambria"/>
                <w:lang w:val="es-ES"/>
              </w:rPr>
            </w:pPr>
          </w:p>
        </w:tc>
      </w:tr>
      <w:tr w:rsidR="00035586" w:rsidRPr="003154BA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360FA42C" w:rsidR="00035586" w:rsidRPr="000C6DA8" w:rsidRDefault="000C6DA8" w:rsidP="000C6DA8">
            <w:pPr>
              <w:rPr>
                <w:rFonts w:ascii="Cambria" w:hAnsi="Cambria"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Con la observación del l</w:t>
            </w:r>
            <w:r>
              <w:rPr>
                <w:rFonts w:ascii="Cambria" w:hAnsi="Cambria"/>
                <w:lang w:val="es-ES"/>
              </w:rPr>
              <w:t>ugar y el aprendizaje recogido allí.</w:t>
            </w:r>
          </w:p>
        </w:tc>
      </w:tr>
      <w:tr w:rsidR="004614F2" w:rsidRPr="003154BA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3154BA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13334393" w:rsidR="00035586" w:rsidRPr="003154BA" w:rsidRDefault="000C6DA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60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705B8A2E" w:rsidR="00035586" w:rsidRPr="003154BA" w:rsidRDefault="000C6DA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40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375" w:type="dxa"/>
          </w:tcPr>
          <w:p w14:paraId="14DB1520" w14:textId="138D6AD7" w:rsidR="00035586" w:rsidRPr="003154BA" w:rsidRDefault="000C6DA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</w:tr>
      <w:tr w:rsidR="00035586" w:rsidRPr="003154BA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</w:t>
            </w:r>
            <w:r w:rsidR="003154BA" w:rsidRPr="003154BA">
              <w:rPr>
                <w:rFonts w:ascii="Cambria" w:hAnsi="Cambria"/>
                <w:b/>
                <w:bCs/>
              </w:rPr>
              <w:t>/ PARTICIPACIÓN ESTUDIANTIL</w:t>
            </w:r>
            <w:r w:rsidRPr="003154BA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3154BA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69BCE52C" w:rsidR="00035586" w:rsidRPr="000C6DA8" w:rsidRDefault="000C6DA8" w:rsidP="000C6DA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24/01/2025</w:t>
            </w:r>
          </w:p>
        </w:tc>
      </w:tr>
    </w:tbl>
    <w:p w14:paraId="2CEA5E3E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A7C94F" w14:textId="7EFE5130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2:</w:t>
      </w:r>
    </w:p>
    <w:p w14:paraId="52E29A30" w14:textId="5286B503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Actividades Cumplidas – Reflexión</w:t>
      </w:r>
    </w:p>
    <w:p w14:paraId="14DB0889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035586" w:rsidRPr="003154BA" w14:paraId="775E3D48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A42100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336CFE22" w14:textId="09F1ACA3" w:rsidR="00035586" w:rsidRPr="000C6DA8" w:rsidRDefault="000C6DA8" w:rsidP="46166368">
            <w:pPr>
              <w:jc w:val="both"/>
              <w:rPr>
                <w:rFonts w:ascii="Cambria" w:hAnsi="Cambria"/>
                <w:b/>
                <w:bCs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Visita a la Bas</w:t>
            </w:r>
            <w:proofErr w:type="spellStart"/>
            <w:r w:rsidRPr="000C6DA8">
              <w:rPr>
                <w:rFonts w:ascii="Cambria" w:hAnsi="Cambria"/>
                <w:lang w:val="es-EC"/>
              </w:rPr>
              <w:t>í</w:t>
            </w:r>
            <w:r>
              <w:rPr>
                <w:rFonts w:ascii="Cambria" w:hAnsi="Cambria"/>
                <w:lang w:val="es-EC"/>
              </w:rPr>
              <w:t>lica</w:t>
            </w:r>
            <w:proofErr w:type="spellEnd"/>
            <w:r>
              <w:rPr>
                <w:rFonts w:ascii="Cambria" w:hAnsi="Cambria"/>
                <w:lang w:val="es-EC"/>
              </w:rPr>
              <w:t xml:space="preserve"> del Voto Nacional</w:t>
            </w:r>
          </w:p>
        </w:tc>
      </w:tr>
      <w:tr w:rsidR="00035586" w:rsidRPr="003154BA" w14:paraId="4398AA2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561F8AD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4A8DF910" w14:textId="59204479" w:rsidR="00035586" w:rsidRPr="003154BA" w:rsidRDefault="000C6DA8" w:rsidP="46166368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</w:rPr>
              <w:t>24/01/2025</w:t>
            </w:r>
          </w:p>
        </w:tc>
      </w:tr>
      <w:tr w:rsidR="00035586" w:rsidRPr="003154BA" w14:paraId="2EFB40B6" w14:textId="77777777" w:rsidTr="08902FE2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52C4CE7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5C1E157F" w14:textId="77777777" w:rsidR="000C6DA8" w:rsidRDefault="000C6DA8" w:rsidP="000C6DA8">
            <w:pPr>
              <w:rPr>
                <w:rFonts w:ascii="Cambria" w:hAnsi="Cambria"/>
                <w:lang w:val="es-ES"/>
              </w:rPr>
            </w:pPr>
            <w:r w:rsidRPr="00AE363E">
              <w:rPr>
                <w:rFonts w:ascii="Cambria" w:hAnsi="Cambria"/>
                <w:lang w:val="es-ES"/>
              </w:rPr>
              <w:t xml:space="preserve">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Anchapaxi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Melany Avila, Bryan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Caisatoa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Ana Paula Crespo,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Liha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Delgado, Martín Fonseca, Lucía García, Ariel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Gavilema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Thomas Granda, Ana Paula Gualle, Danna Gualotuña, Christopher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Milton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Panimbosa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René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Paucar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Andrea Pazmiño, Carlos Peralta, 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Suntaxi</w:t>
            </w:r>
            <w:proofErr w:type="spellEnd"/>
            <w:r w:rsidRPr="00AE363E">
              <w:rPr>
                <w:rFonts w:ascii="Cambria" w:hAnsi="Cambria"/>
                <w:lang w:val="es-ES"/>
              </w:rPr>
              <w:t>, Jefferson Terán, Emilia Toapanta, Kamila Trujillo, Angélica Vallejo, Alejandra Vizuete. </w:t>
            </w:r>
          </w:p>
          <w:p w14:paraId="31193461" w14:textId="15D5EB49" w:rsidR="00035586" w:rsidRPr="000C6DA8" w:rsidRDefault="00035586" w:rsidP="007446CA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00A33FD8" w:rsidRPr="003154BA" w14:paraId="7DC29DC1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EE46ED" w14:textId="77777777" w:rsidR="00A33FD8" w:rsidRPr="003154BA" w:rsidRDefault="00A33FD8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79451858" w14:textId="22A8529C" w:rsidR="00A33FD8" w:rsidRPr="000C6DA8" w:rsidRDefault="000C6DA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1ro IB</w:t>
            </w:r>
          </w:p>
        </w:tc>
        <w:tc>
          <w:tcPr>
            <w:tcW w:w="1395" w:type="dxa"/>
            <w:shd w:val="clear" w:color="auto" w:fill="002060"/>
          </w:tcPr>
          <w:p w14:paraId="6AC3F295" w14:textId="037750B0" w:rsidR="00A33FD8" w:rsidRPr="003154BA" w:rsidRDefault="5AFF1FF5" w:rsidP="4DF6DB44">
            <w:pPr>
              <w:jc w:val="both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0B23F6E0" w14:textId="4F39911C" w:rsidR="00A33FD8" w:rsidRPr="000C6DA8" w:rsidRDefault="000C6DA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</w:t>
            </w:r>
          </w:p>
        </w:tc>
      </w:tr>
      <w:tr w:rsidR="00035586" w:rsidRPr="003154BA" w14:paraId="4F9A45B4" w14:textId="77777777" w:rsidTr="000C6DA8">
        <w:trPr>
          <w:trHeight w:val="566"/>
          <w:jc w:val="center"/>
        </w:trPr>
        <w:tc>
          <w:tcPr>
            <w:tcW w:w="2368" w:type="dxa"/>
            <w:shd w:val="clear" w:color="auto" w:fill="002060"/>
          </w:tcPr>
          <w:p w14:paraId="0B90BF0C" w14:textId="355881B6" w:rsidR="1091052B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15DB64" w14:textId="419CCC99" w:rsidR="1091052B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E2ADFAA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0F680323" w14:textId="77777777" w:rsidR="000C6DA8" w:rsidRPr="000C6DA8" w:rsidRDefault="000C6DA8" w:rsidP="000C6DA8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Visita de la Basílica de</w:t>
            </w:r>
            <w:r>
              <w:rPr>
                <w:rFonts w:ascii="Cambria" w:hAnsi="Cambria"/>
                <w:lang w:val="es-ES"/>
              </w:rPr>
              <w:t>l Voto Nacional.</w:t>
            </w:r>
          </w:p>
          <w:p w14:paraId="6D617A35" w14:textId="171CB24B" w:rsidR="00035586" w:rsidRPr="000C6DA8" w:rsidRDefault="000C6DA8" w:rsidP="000C6DA8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 w:rsidRPr="000C6DA8">
              <w:rPr>
                <w:rFonts w:ascii="Cambria" w:hAnsi="Cambria"/>
                <w:lang w:val="es-ES"/>
              </w:rPr>
              <w:t>Realización de una expresión artística acerca de la visita.</w:t>
            </w:r>
          </w:p>
        </w:tc>
      </w:tr>
      <w:tr w:rsidR="00035586" w:rsidRPr="003154BA" w14:paraId="6B9983DD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E9FE584" w14:textId="59997FEC" w:rsidR="00035586" w:rsidRPr="000C6DA8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7291A53D" w14:textId="47EE26CF" w:rsidR="00035586" w:rsidRPr="000C6DA8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6C70ED5E" w14:textId="149B73D2" w:rsidR="00035586" w:rsidRPr="003154BA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56977F69" w14:textId="77777777" w:rsidR="00035586" w:rsidRDefault="000C6DA8" w:rsidP="004463EB">
            <w:pPr>
              <w:rPr>
                <w:rFonts w:ascii="Cambria" w:hAnsi="Cambria" w:cstheme="minorHAnsi"/>
                <w:lang w:val="es-ES"/>
              </w:rPr>
            </w:pPr>
            <w:r w:rsidRPr="000C6DA8">
              <w:rPr>
                <w:rFonts w:ascii="Cambria" w:hAnsi="Cambria" w:cstheme="minorHAnsi"/>
                <w:lang w:val="es-ES"/>
              </w:rPr>
              <w:t>Con la visita a l</w:t>
            </w:r>
            <w:r>
              <w:rPr>
                <w:rFonts w:ascii="Cambria" w:hAnsi="Cambria" w:cstheme="minorHAnsi"/>
                <w:lang w:val="es-ES"/>
              </w:rPr>
              <w:t xml:space="preserve">ugares históricos de una ciudad se puede aprender mucho sobre su historia y evolución, además, esto solo se puede lograr con aventurarse a visitar estos lugares, también contribuyendo con </w:t>
            </w:r>
            <w:r w:rsidR="004463EB">
              <w:rPr>
                <w:rFonts w:ascii="Cambria" w:hAnsi="Cambria" w:cstheme="minorHAnsi"/>
                <w:lang w:val="es-ES"/>
              </w:rPr>
              <w:t>la generación de nuevos aprendizajes y conocimientos.</w:t>
            </w:r>
          </w:p>
          <w:p w14:paraId="3AD3D4DA" w14:textId="1807CA4B" w:rsidR="004463EB" w:rsidRPr="004463EB" w:rsidRDefault="004463EB" w:rsidP="007446CA">
            <w:pPr>
              <w:jc w:val="both"/>
              <w:rPr>
                <w:rFonts w:ascii="Cambria" w:hAnsi="Cambria" w:cstheme="minorHAnsi"/>
                <w:lang w:val="es-ES"/>
              </w:rPr>
            </w:pPr>
          </w:p>
        </w:tc>
      </w:tr>
      <w:tr w:rsidR="1091052B" w14:paraId="226228E0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1430E281" w14:textId="233615D9" w:rsidR="1091052B" w:rsidRPr="000C6DA8" w:rsidRDefault="1091052B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  <w:r w:rsidRPr="000C6DA8">
              <w:rPr>
                <w:rFonts w:ascii="Cambria" w:hAnsi="Cambria"/>
                <w:b/>
                <w:bCs/>
                <w:lang w:val="es-ES"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5B45C357" w14:textId="77C88179" w:rsidR="1091052B" w:rsidRPr="004463EB" w:rsidRDefault="004463EB" w:rsidP="004463E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El trayecto para llegar a la cima de la Basílica del Voto Nacional fue largo y, por ello, terminamos cansados luego de la visita.</w:t>
            </w:r>
          </w:p>
          <w:p w14:paraId="3BB4FDBD" w14:textId="297714D4" w:rsidR="004463EB" w:rsidRPr="004463EB" w:rsidRDefault="004463EB" w:rsidP="004463E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En un inicio, no contábamos con los recursos económicos necesarios para que todo el curso pudiera entrar a la </w:t>
            </w:r>
            <w:proofErr w:type="spellStart"/>
            <w:r>
              <w:rPr>
                <w:rFonts w:ascii="Cambria" w:hAnsi="Cambria"/>
                <w:lang w:val="es-ES"/>
              </w:rPr>
              <w:t>Basilica</w:t>
            </w:r>
            <w:proofErr w:type="spellEnd"/>
            <w:r>
              <w:rPr>
                <w:rFonts w:ascii="Cambria" w:hAnsi="Cambria"/>
                <w:lang w:val="es-ES"/>
              </w:rPr>
              <w:t xml:space="preserve"> del Voto Nacional, sin embargo, pudimos solucionarlo con la contribución de todas las personas del curso que contaban con dinero.</w:t>
            </w:r>
          </w:p>
          <w:p w14:paraId="18A4C62D" w14:textId="3959C1E3" w:rsidR="004463EB" w:rsidRPr="004463EB" w:rsidRDefault="004463EB" w:rsidP="004463EB">
            <w:pPr>
              <w:pStyle w:val="Prrafodelista"/>
              <w:jc w:val="both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12CB9E1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5B602A" w14:textId="508BFFBA" w:rsidR="00035586" w:rsidRPr="000C6DA8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5B044FCE" w14:textId="5D3144C1" w:rsidR="00035586" w:rsidRPr="000C6DA8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7B6498DD" w14:textId="5AA410BF" w:rsidR="00035586" w:rsidRPr="003154BA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46FF2176" w14:textId="77777777" w:rsidR="004463EB" w:rsidRDefault="004463EB" w:rsidP="004463EB">
            <w:pPr>
              <w:tabs>
                <w:tab w:val="left" w:pos="7473"/>
              </w:tabs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2A17C691" wp14:editId="4D8E63B6">
                  <wp:extent cx="1828800" cy="2587072"/>
                  <wp:effectExtent l="0" t="0" r="0" b="3810"/>
                  <wp:docPr id="5925982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98281" name="Imagen 5925982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8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5518E7F8" wp14:editId="418CB1D1">
                  <wp:extent cx="1828800" cy="2438472"/>
                  <wp:effectExtent l="0" t="0" r="0" b="0"/>
                  <wp:docPr id="153522655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226558" name="Imagen 15352265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181EBFD7" wp14:editId="4B0CB51B">
                  <wp:extent cx="2438400" cy="1828800"/>
                  <wp:effectExtent l="0" t="0" r="0" b="0"/>
                  <wp:docPr id="115942717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427178" name="Imagen 115942717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581E8B74" wp14:editId="032F5CED">
                  <wp:extent cx="1828800" cy="2438472"/>
                  <wp:effectExtent l="0" t="0" r="0" b="0"/>
                  <wp:docPr id="188576289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762892" name="Imagen 188576289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lastRenderedPageBreak/>
              <w:drawing>
                <wp:inline distT="0" distB="0" distL="0" distR="0" wp14:anchorId="208B29C1" wp14:editId="72AD735B">
                  <wp:extent cx="1828800" cy="2438471"/>
                  <wp:effectExtent l="0" t="0" r="0" b="0"/>
                  <wp:docPr id="186928725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287250" name="Imagen 186928725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1E71B760" wp14:editId="70A7DBF0">
                  <wp:extent cx="1828800" cy="2438471"/>
                  <wp:effectExtent l="0" t="0" r="0" b="0"/>
                  <wp:docPr id="157834703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347038" name="Imagen 157834703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5ACFEA2D" wp14:editId="77180C96">
                  <wp:extent cx="1828800" cy="2438471"/>
                  <wp:effectExtent l="0" t="0" r="0" b="0"/>
                  <wp:docPr id="156145736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457366" name="Imagen 156145736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17D2B1BB" wp14:editId="329AC8D9">
                  <wp:extent cx="1828800" cy="2438472"/>
                  <wp:effectExtent l="0" t="0" r="0" b="0"/>
                  <wp:docPr id="1887020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02078" name="Imagen 18870207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832BB" w14:textId="7C7F9EE1" w:rsidR="00035586" w:rsidRPr="003154BA" w:rsidRDefault="004463EB" w:rsidP="004463EB">
            <w:pPr>
              <w:tabs>
                <w:tab w:val="left" w:pos="7473"/>
              </w:tabs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lastRenderedPageBreak/>
              <w:drawing>
                <wp:inline distT="0" distB="0" distL="0" distR="0" wp14:anchorId="11F6A710" wp14:editId="1BB9666B">
                  <wp:extent cx="1828800" cy="2438472"/>
                  <wp:effectExtent l="0" t="0" r="0" b="0"/>
                  <wp:docPr id="168606714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067145" name="Imagen 168606714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65405F99" wp14:editId="0A4532C5">
                  <wp:extent cx="1828800" cy="2438472"/>
                  <wp:effectExtent l="0" t="0" r="0" b="0"/>
                  <wp:docPr id="127825976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259764" name="Imagen 127825976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0BAB29A7" wp14:editId="3C39A394">
                  <wp:extent cx="1828800" cy="2438472"/>
                  <wp:effectExtent l="0" t="0" r="0" b="0"/>
                  <wp:docPr id="36226476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264762" name="Imagen 36226476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F0B58" w14:textId="77777777" w:rsidR="00035586" w:rsidRPr="003154BA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16431FE3" w14:textId="77777777" w:rsidR="00035586" w:rsidRPr="003154BA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282B170A" w14:textId="77777777" w:rsidR="00035586" w:rsidRPr="003154BA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  <w:p w14:paraId="181FB0BA" w14:textId="77777777" w:rsidR="00035586" w:rsidRPr="003154BA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3154BA" w14:paraId="3A83D3B4" w14:textId="77777777" w:rsidTr="08902FE2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287CE659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lastRenderedPageBreak/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5A9D9FD3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6C094408" w14:textId="7E3BADC7" w:rsidR="00035586" w:rsidRPr="003154BA" w:rsidRDefault="003154BA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035586" w:rsidRPr="003154BA" w14:paraId="342365B1" w14:textId="77777777" w:rsidTr="08902FE2">
        <w:trPr>
          <w:trHeight w:val="323"/>
          <w:jc w:val="center"/>
        </w:trPr>
        <w:tc>
          <w:tcPr>
            <w:tcW w:w="2368" w:type="dxa"/>
            <w:vMerge/>
          </w:tcPr>
          <w:p w14:paraId="6E5D7056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11AB8C2E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D2D7AC7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54CC1BBA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35509D17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0A7521F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E065623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3154BA" w14:paraId="0FBE2556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00FD2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39FBE648" w14:textId="07D302B2" w:rsidR="00035586" w:rsidRPr="004463EB" w:rsidRDefault="004463EB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24/01/2025</w:t>
            </w:r>
          </w:p>
        </w:tc>
      </w:tr>
    </w:tbl>
    <w:p w14:paraId="195D6884" w14:textId="77777777" w:rsidR="007D5A0E" w:rsidRDefault="007D5A0E" w:rsidP="007D5A0E"/>
    <w:p w14:paraId="793C262C" w14:textId="77777777" w:rsidR="007D5A0E" w:rsidRPr="007D5A0E" w:rsidRDefault="007D5A0E" w:rsidP="007D5A0E"/>
    <w:sectPr w:rsidR="007D5A0E" w:rsidRPr="007D5A0E" w:rsidSect="007D5A0E">
      <w:headerReference w:type="default" r:id="rId21"/>
      <w:footerReference w:type="default" r:id="rId22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32630" w14:textId="77777777" w:rsidR="00530288" w:rsidRDefault="00530288" w:rsidP="005C6B5B">
      <w:pPr>
        <w:spacing w:after="0" w:line="240" w:lineRule="auto"/>
      </w:pPr>
      <w:r>
        <w:separator/>
      </w:r>
    </w:p>
  </w:endnote>
  <w:endnote w:type="continuationSeparator" w:id="0">
    <w:p w14:paraId="3D844213" w14:textId="77777777" w:rsidR="00530288" w:rsidRDefault="00530288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Default="3A6E5BCC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5E7D6061" w14:textId="5D85AE9F" w:rsidR="3A6E5BCC" w:rsidRDefault="3A6E5BCC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754C091A" w14:textId="4257B825" w:rsidR="3A6E5BCC" w:rsidRDefault="3A6E5BCC" w:rsidP="3A6E5BCC">
          <w:pPr>
            <w:pStyle w:val="Encabezado"/>
            <w:ind w:right="-115"/>
            <w:jc w:val="right"/>
          </w:pPr>
        </w:p>
      </w:tc>
    </w:tr>
  </w:tbl>
  <w:p w14:paraId="7851B1CE" w14:textId="3BE6623D" w:rsidR="3A6E5BCC" w:rsidRDefault="3A6E5BCC" w:rsidP="3A6E5B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4C6FC" w14:textId="77777777" w:rsidR="00530288" w:rsidRDefault="00530288" w:rsidP="005C6B5B">
      <w:pPr>
        <w:spacing w:after="0" w:line="240" w:lineRule="auto"/>
      </w:pPr>
      <w:r>
        <w:separator/>
      </w:r>
    </w:p>
  </w:footnote>
  <w:footnote w:type="continuationSeparator" w:id="0">
    <w:p w14:paraId="635B40CC" w14:textId="77777777" w:rsidR="00530288" w:rsidRDefault="00530288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53E8B"/>
    <w:multiLevelType w:val="hybridMultilevel"/>
    <w:tmpl w:val="73B67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C3FCC"/>
    <w:multiLevelType w:val="hybridMultilevel"/>
    <w:tmpl w:val="5510D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A7CDC"/>
    <w:multiLevelType w:val="hybridMultilevel"/>
    <w:tmpl w:val="AD1E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61B8E"/>
    <w:multiLevelType w:val="hybridMultilevel"/>
    <w:tmpl w:val="73B67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891474">
    <w:abstractNumId w:val="4"/>
  </w:num>
  <w:num w:numId="2" w16cid:durableId="1767267167">
    <w:abstractNumId w:val="0"/>
  </w:num>
  <w:num w:numId="3" w16cid:durableId="274531074">
    <w:abstractNumId w:val="1"/>
  </w:num>
  <w:num w:numId="4" w16cid:durableId="1294171692">
    <w:abstractNumId w:val="3"/>
  </w:num>
  <w:num w:numId="5" w16cid:durableId="740516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C6DA8"/>
    <w:rsid w:val="000E0087"/>
    <w:rsid w:val="00234D0F"/>
    <w:rsid w:val="00271FCC"/>
    <w:rsid w:val="002A2EA4"/>
    <w:rsid w:val="002F41CE"/>
    <w:rsid w:val="003154BA"/>
    <w:rsid w:val="0036324E"/>
    <w:rsid w:val="003E4506"/>
    <w:rsid w:val="00417A20"/>
    <w:rsid w:val="004463EB"/>
    <w:rsid w:val="004614F2"/>
    <w:rsid w:val="00504921"/>
    <w:rsid w:val="00530288"/>
    <w:rsid w:val="005C6B5B"/>
    <w:rsid w:val="00637757"/>
    <w:rsid w:val="006D55D4"/>
    <w:rsid w:val="00767320"/>
    <w:rsid w:val="007C37D8"/>
    <w:rsid w:val="007D5A0E"/>
    <w:rsid w:val="00956A56"/>
    <w:rsid w:val="00A33FD8"/>
    <w:rsid w:val="00B255E8"/>
    <w:rsid w:val="00B82565"/>
    <w:rsid w:val="00BC641F"/>
    <w:rsid w:val="00C55132"/>
    <w:rsid w:val="00E05C8C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DA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654F8-E3DA-4411-8B8D-6183C7E6C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3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7</TotalTime>
  <Pages>5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2025-03-21T00:25:00Z</dcterms:created>
  <dcterms:modified xsi:type="dcterms:W3CDTF">2025-03-21T00:25:00Z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</Properties>
</file>