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3936A457" w:rsidR="00035586" w:rsidRPr="00AE363E" w:rsidRDefault="00AE363E" w:rsidP="00AE363E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Rinc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</w:t>
            </w:r>
            <w:proofErr w:type="spellEnd"/>
            <w:r>
              <w:rPr>
                <w:rFonts w:ascii="Cambria" w:hAnsi="Cambria"/>
                <w:lang w:val="es-EC"/>
              </w:rPr>
              <w:t xml:space="preserve"> ecol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gico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545BFB1C" w:rsidR="00035586" w:rsidRPr="00AE363E" w:rsidRDefault="00AE363E" w:rsidP="00AE363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18/10/2024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66074A6A" w14:textId="0B14430C" w:rsidR="00035586" w:rsidRPr="00AE363E" w:rsidRDefault="00AE363E" w:rsidP="00AE363E">
            <w:pPr>
              <w:rPr>
                <w:rFonts w:ascii="Cambria" w:hAnsi="Cambria"/>
                <w:b/>
                <w:bCs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40BEC28A" w14:textId="77777777" w:rsidR="00035586" w:rsidRPr="00AE363E" w:rsidRDefault="00035586" w:rsidP="007446CA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38AC9119" w:rsidR="00035586" w:rsidRPr="00AE363E" w:rsidRDefault="00AE363E" w:rsidP="00AE363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1ro IB 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2B9F5FA4" w:rsidR="00035586" w:rsidRPr="00AE363E" w:rsidRDefault="00AE363E" w:rsidP="00AE363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72380EF4" w:rsidR="00035586" w:rsidRPr="00AE363E" w:rsidRDefault="00AE363E" w:rsidP="00AE363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1 </w:t>
            </w:r>
            <w:proofErr w:type="spellStart"/>
            <w:r>
              <w:rPr>
                <w:rFonts w:ascii="Cambria" w:hAnsi="Cambria"/>
              </w:rPr>
              <w:t>semana</w:t>
            </w:r>
            <w:proofErr w:type="spellEnd"/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24D1A985" w:rsidR="00035586" w:rsidRPr="003154BA" w:rsidRDefault="00AE363E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X</w:t>
            </w: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2D63E91F" w14:textId="0E9C0927" w:rsidR="00035586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Designar un </w:t>
            </w:r>
            <w:r w:rsidRPr="00AE363E">
              <w:rPr>
                <w:rFonts w:ascii="Cambria" w:hAnsi="Cambria"/>
                <w:lang w:val="es-EC"/>
              </w:rPr>
              <w:t>á</w:t>
            </w:r>
            <w:r>
              <w:rPr>
                <w:rFonts w:ascii="Cambria" w:hAnsi="Cambria"/>
                <w:lang w:val="es-EC"/>
              </w:rPr>
              <w:t>rea para la realización del rinc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 ecol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gico.</w:t>
            </w:r>
          </w:p>
          <w:p w14:paraId="164B909E" w14:textId="0518C722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Traer materiales por equipos para la realización del rincón ecológico.</w:t>
            </w:r>
          </w:p>
          <w:p w14:paraId="590D95B9" w14:textId="667BF3A6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Designar un lugar para recolectar y separar residuos.</w:t>
            </w:r>
          </w:p>
          <w:p w14:paraId="5AD91A8E" w14:textId="53BE8411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Designar un lugar para colocar plantas, una por cada estudiante.</w:t>
            </w:r>
          </w:p>
          <w:p w14:paraId="1E5CEB69" w14:textId="6C365990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Traer plantas, una por estudiante.</w:t>
            </w:r>
          </w:p>
          <w:p w14:paraId="5496070B" w14:textId="3D405B2E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Traer una manualidad hecha por cada estudiante.</w:t>
            </w:r>
          </w:p>
          <w:p w14:paraId="110CF820" w14:textId="748DEACD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Colocar los materiales en el lugar designado para el rincón ecológico.</w:t>
            </w:r>
          </w:p>
          <w:p w14:paraId="5BF111A8" w14:textId="40471656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Presentar el rincón ecológico.</w:t>
            </w:r>
          </w:p>
          <w:p w14:paraId="2326DF10" w14:textId="64D8EAF1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Concientizar y socializar sobre el reciclaje.</w:t>
            </w:r>
          </w:p>
          <w:p w14:paraId="2C0B4732" w14:textId="76BAD526" w:rsidR="00AE363E" w:rsidRPr="00AE363E" w:rsidRDefault="00AE363E" w:rsidP="00AE363E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Hacer campa</w:t>
            </w:r>
            <w:r w:rsidRPr="00AE363E">
              <w:rPr>
                <w:rFonts w:ascii="Cambria" w:hAnsi="Cambria"/>
                <w:lang w:val="es-ES"/>
              </w:rPr>
              <w:t>ñ</w:t>
            </w:r>
            <w:r>
              <w:rPr>
                <w:rFonts w:ascii="Cambria" w:hAnsi="Cambria"/>
                <w:lang w:val="es-ES"/>
              </w:rPr>
              <w:t>as de reciclaje en todo el colegio.</w:t>
            </w:r>
          </w:p>
          <w:p w14:paraId="49841CEA" w14:textId="77777777" w:rsidR="00035586" w:rsidRPr="00AE363E" w:rsidRDefault="00035586" w:rsidP="003D3F5F">
            <w:pPr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64D32420" w14:textId="14006DCC" w:rsidR="003D3F5F" w:rsidRPr="003D3F5F" w:rsidRDefault="003D3F5F" w:rsidP="003D3F5F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Implementar un lugar adecuado para el reciclaje de diferentes materiales como botellas y papel para promover el reciclaje y cuidar el medio ambiente.</w:t>
            </w:r>
          </w:p>
          <w:p w14:paraId="527AD65A" w14:textId="398956C9" w:rsidR="00035586" w:rsidRPr="003D3F5F" w:rsidRDefault="003D3F5F" w:rsidP="003D3F5F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 w:rsidRPr="003D3F5F">
              <w:rPr>
                <w:rFonts w:ascii="Cambria" w:hAnsi="Cambria"/>
                <w:lang w:val="es-ES"/>
              </w:rPr>
              <w:t>Concientizar sobre el reciclaje y</w:t>
            </w:r>
            <w:r>
              <w:rPr>
                <w:rFonts w:ascii="Cambria" w:hAnsi="Cambria"/>
                <w:lang w:val="es-ES"/>
              </w:rPr>
              <w:t xml:space="preserve"> el cuidado del medio ambiente.</w:t>
            </w:r>
          </w:p>
          <w:p w14:paraId="68EEA70B" w14:textId="14BEF95C" w:rsidR="003D3F5F" w:rsidRPr="003D3F5F" w:rsidRDefault="003D3F5F" w:rsidP="003D3F5F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Promover </w:t>
            </w:r>
            <w:proofErr w:type="spellStart"/>
            <w:r>
              <w:rPr>
                <w:rFonts w:ascii="Cambria" w:hAnsi="Cambria"/>
                <w:lang w:val="es-ES"/>
              </w:rPr>
              <w:t>pr</w:t>
            </w:r>
            <w:proofErr w:type="spellEnd"/>
            <w:r w:rsidRPr="003D3F5F">
              <w:rPr>
                <w:rFonts w:ascii="Cambria" w:hAnsi="Cambria"/>
                <w:lang w:val="es-EC"/>
              </w:rPr>
              <w:t>á</w:t>
            </w:r>
            <w:proofErr w:type="spellStart"/>
            <w:r>
              <w:rPr>
                <w:rFonts w:ascii="Cambria" w:hAnsi="Cambria"/>
                <w:lang w:val="es-ES"/>
              </w:rPr>
              <w:t>cticas</w:t>
            </w:r>
            <w:proofErr w:type="spellEnd"/>
            <w:r>
              <w:rPr>
                <w:rFonts w:ascii="Cambria" w:hAnsi="Cambria"/>
                <w:lang w:val="es-ES"/>
              </w:rPr>
              <w:t xml:space="preserve"> que contribuyan al reciclaje y al cuidado del medio ambiente.</w:t>
            </w:r>
          </w:p>
          <w:p w14:paraId="4D7E0E77" w14:textId="0D98C9FB" w:rsidR="00035586" w:rsidRPr="003D3F5F" w:rsidRDefault="003D3F5F" w:rsidP="003D3F5F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Promover el cuidado de las plantas.</w:t>
            </w:r>
          </w:p>
          <w:p w14:paraId="77FDC7EA" w14:textId="77777777" w:rsidR="00035586" w:rsidRPr="003D3F5F" w:rsidRDefault="00035586" w:rsidP="007446CA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0BEA6DE1" w:rsidR="00035586" w:rsidRPr="003D3F5F" w:rsidRDefault="003D3F5F" w:rsidP="003D3F5F">
            <w:pPr>
              <w:rPr>
                <w:rFonts w:ascii="Cambria" w:hAnsi="Cambria"/>
                <w:lang w:val="es-ES"/>
              </w:rPr>
            </w:pPr>
            <w:r w:rsidRPr="003D3F5F">
              <w:rPr>
                <w:rFonts w:ascii="Cambria" w:hAnsi="Cambria"/>
                <w:lang w:val="es-ES"/>
              </w:rPr>
              <w:t xml:space="preserve">Unidad Educativa Particular “La </w:t>
            </w:r>
            <w:r>
              <w:rPr>
                <w:rFonts w:ascii="Cambria" w:hAnsi="Cambria"/>
                <w:lang w:val="es-ES"/>
              </w:rPr>
              <w:t>Salle Conocoto”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489D092C" w:rsidR="00035586" w:rsidRPr="003D3F5F" w:rsidRDefault="003D3F5F" w:rsidP="003D3F5F">
            <w:pPr>
              <w:rPr>
                <w:rFonts w:ascii="Cambria" w:hAnsi="Cambria"/>
                <w:lang w:val="es-ES"/>
              </w:rPr>
            </w:pPr>
            <w:r w:rsidRPr="003D3F5F">
              <w:rPr>
                <w:rFonts w:ascii="Cambria" w:hAnsi="Cambria"/>
                <w:lang w:val="es-ES"/>
              </w:rPr>
              <w:t xml:space="preserve">A toda la </w:t>
            </w:r>
            <w:proofErr w:type="spellStart"/>
            <w:r w:rsidRPr="003D3F5F">
              <w:rPr>
                <w:rFonts w:ascii="Cambria" w:hAnsi="Cambria"/>
                <w:lang w:val="es-ES"/>
              </w:rPr>
              <w:t>instituci</w:t>
            </w:r>
            <w:r w:rsidRPr="003D3F5F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</w:t>
            </w:r>
            <w:proofErr w:type="spellEnd"/>
            <w:r>
              <w:rPr>
                <w:rFonts w:ascii="Cambria" w:hAnsi="Cambria"/>
                <w:lang w:val="es-EC"/>
              </w:rPr>
              <w:t>.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07541985" w:rsidR="00035586" w:rsidRPr="003D3F5F" w:rsidRDefault="003D3F5F" w:rsidP="003D3F5F">
            <w:pPr>
              <w:rPr>
                <w:rFonts w:ascii="Cambria" w:hAnsi="Cambria"/>
                <w:lang w:val="es-ES"/>
              </w:rPr>
            </w:pPr>
            <w:r w:rsidRPr="003D3F5F">
              <w:rPr>
                <w:rFonts w:ascii="Cambria" w:hAnsi="Cambria"/>
                <w:lang w:val="es-ES"/>
              </w:rPr>
              <w:t>Mediante la implementación de u</w:t>
            </w:r>
            <w:r>
              <w:rPr>
                <w:rFonts w:ascii="Cambria" w:hAnsi="Cambria"/>
                <w:lang w:val="es-ES"/>
              </w:rPr>
              <w:t>n lugar donde se aplique un reciclaje efectivo y la concientización sobre el cuidado del medio ambiente.</w:t>
            </w: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6DA9638D" w:rsidR="00035586" w:rsidRPr="003154BA" w:rsidRDefault="003D3F5F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60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2B62C655" w:rsidR="00035586" w:rsidRPr="003154BA" w:rsidRDefault="003D3F5F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07F2B3CD" w:rsidR="00035586" w:rsidRPr="003154BA" w:rsidRDefault="003D3F5F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4538C22A" w:rsidR="00035586" w:rsidRPr="004011A9" w:rsidRDefault="004011A9" w:rsidP="004011A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18/10/2025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7EFE5130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2:</w:t>
      </w:r>
    </w:p>
    <w:p w14:paraId="52E29A30" w14:textId="5286B503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3154BA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2F1906F9" w:rsidR="00035586" w:rsidRPr="003D3F5F" w:rsidRDefault="003D3F5F" w:rsidP="46166368">
            <w:pPr>
              <w:jc w:val="both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Rinc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</w:t>
            </w:r>
            <w:proofErr w:type="spellEnd"/>
            <w:r>
              <w:rPr>
                <w:rFonts w:ascii="Cambria" w:hAnsi="Cambria"/>
                <w:lang w:val="es-EC"/>
              </w:rPr>
              <w:t xml:space="preserve"> ecol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gico</w:t>
            </w:r>
          </w:p>
        </w:tc>
      </w:tr>
      <w:tr w:rsidR="00035586" w:rsidRPr="003154BA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73050F26" w:rsidR="00035586" w:rsidRPr="003154BA" w:rsidRDefault="003D3F5F" w:rsidP="46166368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</w:rPr>
              <w:t>25</w:t>
            </w:r>
            <w:r>
              <w:rPr>
                <w:rFonts w:ascii="Cambria" w:hAnsi="Cambria"/>
              </w:rPr>
              <w:t>/10/2024</w:t>
            </w:r>
          </w:p>
        </w:tc>
      </w:tr>
      <w:tr w:rsidR="00035586" w:rsidRPr="003154BA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61345E79" w14:textId="00C471EF" w:rsidR="00035586" w:rsidRPr="003D3F5F" w:rsidRDefault="003D3F5F" w:rsidP="003D3F5F">
            <w:pPr>
              <w:rPr>
                <w:rFonts w:ascii="Cambria" w:hAnsi="Cambria"/>
                <w:b/>
                <w:bCs/>
                <w:lang w:val="es-ES"/>
              </w:rPr>
            </w:pPr>
            <w:proofErr w:type="spellStart"/>
            <w:r w:rsidRPr="00AE363E">
              <w:rPr>
                <w:rFonts w:ascii="Cambria" w:hAnsi="Cambria"/>
                <w:lang w:val="es-ES"/>
              </w:rPr>
              <w:t>lessandro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31193461" w14:textId="77777777" w:rsidR="00035586" w:rsidRPr="003D3F5F" w:rsidRDefault="00035586" w:rsidP="007446CA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A33FD8" w:rsidRPr="003154BA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3154BA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440EF805" w:rsidR="00A33FD8" w:rsidRPr="003D3F5F" w:rsidRDefault="003D3F5F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1ro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3154BA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7224F128" w:rsidR="00A33FD8" w:rsidRPr="003D3F5F" w:rsidRDefault="003D3F5F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</w:t>
            </w:r>
          </w:p>
        </w:tc>
      </w:tr>
      <w:tr w:rsidR="00035586" w:rsidRPr="003154BA" w14:paraId="4F9A45B4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79D4C612" w14:textId="5815CAEA" w:rsidR="003D3F5F" w:rsidRPr="00AE363E" w:rsidRDefault="003D3F5F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Se </w:t>
            </w:r>
            <w:proofErr w:type="spellStart"/>
            <w:r>
              <w:rPr>
                <w:rFonts w:ascii="Cambria" w:hAnsi="Cambria"/>
                <w:lang w:val="es-ES"/>
              </w:rPr>
              <w:t>design</w:t>
            </w:r>
            <w:r w:rsidRPr="003D3F5F">
              <w:rPr>
                <w:rFonts w:ascii="Cambria" w:hAnsi="Cambria"/>
                <w:lang w:val="es-EC"/>
              </w:rPr>
              <w:t>ó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un </w:t>
            </w:r>
            <w:r w:rsidRPr="00AE363E">
              <w:rPr>
                <w:rFonts w:ascii="Cambria" w:hAnsi="Cambria"/>
                <w:lang w:val="es-EC"/>
              </w:rPr>
              <w:t>á</w:t>
            </w:r>
            <w:r>
              <w:rPr>
                <w:rFonts w:ascii="Cambria" w:hAnsi="Cambria"/>
                <w:lang w:val="es-EC"/>
              </w:rPr>
              <w:t>rea para la realización del rinc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 ecol</w:t>
            </w:r>
            <w:r w:rsidRPr="00AE363E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gico</w:t>
            </w:r>
            <w:r>
              <w:rPr>
                <w:rFonts w:ascii="Cambria" w:hAnsi="Cambria"/>
                <w:lang w:val="es-EC"/>
              </w:rPr>
              <w:t>, escogimos a esquina entre la pizarra y la ventana.</w:t>
            </w:r>
          </w:p>
          <w:p w14:paraId="72BFA48F" w14:textId="591E3172" w:rsidR="003D3F5F" w:rsidRPr="00AE363E" w:rsidRDefault="003D3F5F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trajo</w:t>
            </w:r>
            <w:r>
              <w:rPr>
                <w:rFonts w:ascii="Cambria" w:hAnsi="Cambria"/>
                <w:lang w:val="es-ES"/>
              </w:rPr>
              <w:t xml:space="preserve"> materiales por equipos para la realización del rincón ecológico</w:t>
            </w:r>
            <w:r>
              <w:rPr>
                <w:rFonts w:ascii="Cambria" w:hAnsi="Cambria"/>
                <w:lang w:val="es-ES"/>
              </w:rPr>
              <w:t xml:space="preserve">, como letras en </w:t>
            </w:r>
            <w:r w:rsidR="00527F8D">
              <w:rPr>
                <w:rFonts w:ascii="Cambria" w:hAnsi="Cambria"/>
                <w:lang w:val="es-ES"/>
              </w:rPr>
              <w:t>fomi reciclado y carteles en papel reciclado.</w:t>
            </w:r>
          </w:p>
          <w:p w14:paraId="3D190440" w14:textId="6440DDD5" w:rsidR="003D3F5F" w:rsidRPr="00AE363E" w:rsidRDefault="003D3F5F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Se </w:t>
            </w:r>
            <w:proofErr w:type="spellStart"/>
            <w:r>
              <w:rPr>
                <w:rFonts w:ascii="Cambria" w:hAnsi="Cambria"/>
                <w:lang w:val="es-ES"/>
              </w:rPr>
              <w:t>design</w:t>
            </w:r>
            <w:r w:rsidRPr="003D3F5F">
              <w:rPr>
                <w:rFonts w:ascii="Cambria" w:hAnsi="Cambria"/>
                <w:lang w:val="es-EC"/>
              </w:rPr>
              <w:t>ó</w:t>
            </w:r>
            <w:proofErr w:type="spellEnd"/>
            <w:r>
              <w:rPr>
                <w:rFonts w:ascii="Cambria" w:hAnsi="Cambria"/>
                <w:lang w:val="es-ES"/>
              </w:rPr>
              <w:t xml:space="preserve"> un lugar para recolectar y separar residuos</w:t>
            </w:r>
            <w:r>
              <w:rPr>
                <w:rFonts w:ascii="Cambria" w:hAnsi="Cambria"/>
                <w:lang w:val="es-ES"/>
              </w:rPr>
              <w:t xml:space="preserve">, mediante diferentes basureros ubicados en el </w:t>
            </w:r>
            <w:proofErr w:type="spellStart"/>
            <w:r>
              <w:rPr>
                <w:rFonts w:ascii="Cambria" w:hAnsi="Cambria"/>
                <w:lang w:val="es-ES"/>
              </w:rPr>
              <w:t>rinc</w:t>
            </w:r>
            <w:r w:rsidRPr="003D3F5F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n</w:t>
            </w:r>
            <w:proofErr w:type="spellEnd"/>
            <w:r>
              <w:rPr>
                <w:rFonts w:ascii="Cambria" w:hAnsi="Cambria"/>
                <w:lang w:val="es-EC"/>
              </w:rPr>
              <w:t xml:space="preserve"> ecol</w:t>
            </w:r>
            <w:r w:rsidRPr="003D3F5F">
              <w:rPr>
                <w:rFonts w:ascii="Cambria" w:hAnsi="Cambria"/>
                <w:lang w:val="es-EC"/>
              </w:rPr>
              <w:t>ó</w:t>
            </w:r>
            <w:r>
              <w:rPr>
                <w:rFonts w:ascii="Cambria" w:hAnsi="Cambria"/>
                <w:lang w:val="es-EC"/>
              </w:rPr>
              <w:t>gico.</w:t>
            </w:r>
          </w:p>
          <w:p w14:paraId="03C4E04C" w14:textId="59BFB060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Se </w:t>
            </w:r>
            <w:proofErr w:type="spellStart"/>
            <w:r>
              <w:rPr>
                <w:rFonts w:ascii="Cambria" w:hAnsi="Cambria"/>
                <w:lang w:val="es-ES"/>
              </w:rPr>
              <w:t>design</w:t>
            </w:r>
            <w:r w:rsidRPr="00527F8D">
              <w:rPr>
                <w:rFonts w:ascii="Cambria" w:hAnsi="Cambria"/>
                <w:lang w:val="es-EC"/>
              </w:rPr>
              <w:t>ó</w:t>
            </w:r>
            <w:proofErr w:type="spellEnd"/>
            <w:r w:rsidR="003D3F5F">
              <w:rPr>
                <w:rFonts w:ascii="Cambria" w:hAnsi="Cambria"/>
                <w:lang w:val="es-ES"/>
              </w:rPr>
              <w:t xml:space="preserve"> un lugar para colocar plantas, </w:t>
            </w:r>
            <w:r>
              <w:rPr>
                <w:rFonts w:ascii="Cambria" w:hAnsi="Cambria"/>
                <w:lang w:val="es-ES"/>
              </w:rPr>
              <w:t>escogiendo la pared en la que se encuentran las ventanas.</w:t>
            </w:r>
          </w:p>
          <w:p w14:paraId="32DD7D4E" w14:textId="6E563BAB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trajo</w:t>
            </w:r>
            <w:r w:rsidR="003D3F5F">
              <w:rPr>
                <w:rFonts w:ascii="Cambria" w:hAnsi="Cambria"/>
                <w:lang w:val="es-ES"/>
              </w:rPr>
              <w:t xml:space="preserve"> plantas,</w:t>
            </w:r>
            <w:r>
              <w:rPr>
                <w:rFonts w:ascii="Cambria" w:hAnsi="Cambria"/>
                <w:lang w:val="es-ES"/>
              </w:rPr>
              <w:t xml:space="preserve"> </w:t>
            </w:r>
            <w:r>
              <w:rPr>
                <w:rFonts w:ascii="Cambria" w:hAnsi="Cambria"/>
                <w:lang w:val="es-ES"/>
              </w:rPr>
              <w:t xml:space="preserve">cada </w:t>
            </w:r>
            <w:r>
              <w:rPr>
                <w:rFonts w:ascii="Cambria" w:hAnsi="Cambria"/>
                <w:lang w:val="es-ES"/>
              </w:rPr>
              <w:t>una</w:t>
            </w:r>
            <w:r>
              <w:rPr>
                <w:rFonts w:ascii="Cambria" w:hAnsi="Cambria"/>
                <w:lang w:val="es-ES"/>
              </w:rPr>
              <w:t xml:space="preserve"> tenía un estante en forma de pentágono hecho con cartón reciclado.</w:t>
            </w:r>
          </w:p>
          <w:p w14:paraId="761CEDED" w14:textId="4C141FC3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trajo</w:t>
            </w:r>
            <w:r w:rsidR="003D3F5F">
              <w:rPr>
                <w:rFonts w:ascii="Cambria" w:hAnsi="Cambria"/>
                <w:lang w:val="es-ES"/>
              </w:rPr>
              <w:t xml:space="preserve"> una manualidad hecha por cada estudiante.</w:t>
            </w:r>
          </w:p>
          <w:p w14:paraId="4EE0A012" w14:textId="24A495E9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c</w:t>
            </w:r>
            <w:r w:rsidR="003D3F5F">
              <w:rPr>
                <w:rFonts w:ascii="Cambria" w:hAnsi="Cambria"/>
                <w:lang w:val="es-ES"/>
              </w:rPr>
              <w:t>olocar</w:t>
            </w:r>
            <w:r>
              <w:rPr>
                <w:rFonts w:ascii="Cambria" w:hAnsi="Cambria"/>
                <w:lang w:val="es-ES"/>
              </w:rPr>
              <w:t>on</w:t>
            </w:r>
            <w:r w:rsidR="003D3F5F">
              <w:rPr>
                <w:rFonts w:ascii="Cambria" w:hAnsi="Cambria"/>
                <w:lang w:val="es-ES"/>
              </w:rPr>
              <w:t xml:space="preserve"> los materiales en el lugar designado para el rincón ecológico.</w:t>
            </w:r>
          </w:p>
          <w:p w14:paraId="1A69BFDD" w14:textId="21221716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Se </w:t>
            </w:r>
            <w:proofErr w:type="spellStart"/>
            <w:r>
              <w:rPr>
                <w:rFonts w:ascii="Cambria" w:hAnsi="Cambria"/>
                <w:lang w:val="es-ES"/>
              </w:rPr>
              <w:t>present</w:t>
            </w:r>
            <w:r w:rsidRPr="00527F8D">
              <w:rPr>
                <w:rFonts w:ascii="Cambria" w:hAnsi="Cambria"/>
                <w:lang w:val="es-EC"/>
              </w:rPr>
              <w:t>ó</w:t>
            </w:r>
            <w:proofErr w:type="spellEnd"/>
            <w:r w:rsidR="003D3F5F">
              <w:rPr>
                <w:rFonts w:ascii="Cambria" w:hAnsi="Cambria"/>
                <w:lang w:val="es-ES"/>
              </w:rPr>
              <w:t xml:space="preserve"> el rincón ecológico.</w:t>
            </w:r>
          </w:p>
          <w:p w14:paraId="65F23549" w14:textId="223BD8C8" w:rsidR="003D3F5F" w:rsidRPr="00AE363E" w:rsidRDefault="00527F8D" w:rsidP="003D3F5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Se </w:t>
            </w:r>
            <w:proofErr w:type="spellStart"/>
            <w:r>
              <w:rPr>
                <w:rFonts w:ascii="Cambria" w:hAnsi="Cambria"/>
                <w:lang w:val="es-ES"/>
              </w:rPr>
              <w:t>c</w:t>
            </w:r>
            <w:r w:rsidR="003D3F5F">
              <w:rPr>
                <w:rFonts w:ascii="Cambria" w:hAnsi="Cambria"/>
                <w:lang w:val="es-ES"/>
              </w:rPr>
              <w:t>oncientiz</w:t>
            </w:r>
            <w:r w:rsidRPr="00527F8D">
              <w:rPr>
                <w:rFonts w:ascii="Cambria" w:hAnsi="Cambria"/>
                <w:lang w:val="es-EC"/>
              </w:rPr>
              <w:t>ó</w:t>
            </w:r>
            <w:proofErr w:type="spellEnd"/>
            <w:r w:rsidR="003D3F5F">
              <w:rPr>
                <w:rFonts w:ascii="Cambria" w:hAnsi="Cambria"/>
                <w:lang w:val="es-ES"/>
              </w:rPr>
              <w:t xml:space="preserve"> y </w:t>
            </w:r>
            <w:proofErr w:type="spellStart"/>
            <w:r w:rsidR="003D3F5F">
              <w:rPr>
                <w:rFonts w:ascii="Cambria" w:hAnsi="Cambria"/>
                <w:lang w:val="es-ES"/>
              </w:rPr>
              <w:t>socializ</w:t>
            </w:r>
            <w:r w:rsidRPr="00527F8D">
              <w:rPr>
                <w:rFonts w:ascii="Cambria" w:hAnsi="Cambria"/>
                <w:lang w:val="es-EC"/>
              </w:rPr>
              <w:t>ó</w:t>
            </w:r>
            <w:proofErr w:type="spellEnd"/>
            <w:r w:rsidR="003D3F5F">
              <w:rPr>
                <w:rFonts w:ascii="Cambria" w:hAnsi="Cambria"/>
                <w:lang w:val="es-ES"/>
              </w:rPr>
              <w:t xml:space="preserve"> sobre el reciclaje.</w:t>
            </w:r>
          </w:p>
          <w:p w14:paraId="2E451E8B" w14:textId="77777777" w:rsidR="00035586" w:rsidRPr="00527F8D" w:rsidRDefault="00527F8D" w:rsidP="00527F8D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hizo</w:t>
            </w:r>
            <w:r w:rsidR="003D3F5F">
              <w:rPr>
                <w:rFonts w:ascii="Cambria" w:hAnsi="Cambria"/>
                <w:lang w:val="es-ES"/>
              </w:rPr>
              <w:t xml:space="preserve"> campa</w:t>
            </w:r>
            <w:r w:rsidR="003D3F5F" w:rsidRPr="00AE363E">
              <w:rPr>
                <w:rFonts w:ascii="Cambria" w:hAnsi="Cambria"/>
                <w:lang w:val="es-ES"/>
              </w:rPr>
              <w:t>ñ</w:t>
            </w:r>
            <w:r w:rsidR="003D3F5F">
              <w:rPr>
                <w:rFonts w:ascii="Cambria" w:hAnsi="Cambria"/>
                <w:lang w:val="es-ES"/>
              </w:rPr>
              <w:t>as de reciclaje en todo el colegio.</w:t>
            </w:r>
          </w:p>
          <w:p w14:paraId="6D617A35" w14:textId="5978677F" w:rsidR="00527F8D" w:rsidRPr="00527F8D" w:rsidRDefault="00527F8D" w:rsidP="00527F8D">
            <w:pPr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3D3F5F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291A53D" w14:textId="47EE26CF" w:rsidR="00035586" w:rsidRPr="003D3F5F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6C70ED5E" w14:textId="149B73D2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4F8AC4DC" w14:textId="245CC5E2" w:rsidR="00035586" w:rsidRPr="00527F8D" w:rsidRDefault="004011A9" w:rsidP="007446CA">
            <w:pPr>
              <w:jc w:val="both"/>
              <w:rPr>
                <w:rFonts w:ascii="Cambria" w:hAnsi="Cambria" w:cstheme="minorHAnsi"/>
                <w:lang w:val="es-ES"/>
              </w:rPr>
            </w:pPr>
            <w:r w:rsidRPr="00527F8D">
              <w:rPr>
                <w:rFonts w:ascii="Cambria" w:hAnsi="Cambria" w:cstheme="minorHAnsi"/>
                <w:lang w:val="es-ES"/>
              </w:rPr>
              <w:t>Este</w:t>
            </w:r>
            <w:r w:rsidR="00527F8D" w:rsidRPr="00527F8D">
              <w:rPr>
                <w:rFonts w:ascii="Cambria" w:hAnsi="Cambria" w:cstheme="minorHAnsi"/>
                <w:lang w:val="es-ES"/>
              </w:rPr>
              <w:t xml:space="preserve"> Proyecto </w:t>
            </w:r>
            <w:proofErr w:type="spellStart"/>
            <w:r w:rsidR="00527F8D" w:rsidRPr="00527F8D">
              <w:rPr>
                <w:rFonts w:ascii="Cambria" w:hAnsi="Cambria" w:cstheme="minorHAnsi"/>
                <w:lang w:val="es-ES"/>
              </w:rPr>
              <w:t>contribuy</w:t>
            </w:r>
            <w:r w:rsidR="00527F8D" w:rsidRPr="00527F8D">
              <w:rPr>
                <w:rFonts w:ascii="Cambria" w:hAnsi="Cambria" w:cstheme="minorHAnsi"/>
                <w:lang w:val="es-EC"/>
              </w:rPr>
              <w:t>ó</w:t>
            </w:r>
            <w:proofErr w:type="spellEnd"/>
            <w:r w:rsidR="00527F8D">
              <w:rPr>
                <w:rFonts w:ascii="Cambria" w:hAnsi="Cambria" w:cstheme="minorHAnsi"/>
                <w:lang w:val="es-EC"/>
              </w:rPr>
              <w:t xml:space="preserve"> con la implementación de una mejor cultura de reciclaje en toda la institución, ya que, mediante el ejemplo, se pudo concientizar a las demás personas en el colegio a que puedan reciclar y, por lo </w:t>
            </w:r>
            <w:r w:rsidR="00527F8D">
              <w:rPr>
                <w:rFonts w:ascii="Cambria" w:hAnsi="Cambria" w:cstheme="minorHAnsi"/>
                <w:lang w:val="es-EC"/>
              </w:rPr>
              <w:lastRenderedPageBreak/>
              <w:t>tanto, cuidar del medio ambiente. Además, ayud</w:t>
            </w:r>
            <w:r w:rsidR="00527F8D" w:rsidRPr="00527F8D">
              <w:rPr>
                <w:rFonts w:ascii="Cambria" w:hAnsi="Cambria" w:cstheme="minorHAnsi"/>
                <w:lang w:val="es-EC"/>
              </w:rPr>
              <w:t>ó</w:t>
            </w:r>
            <w:r w:rsidR="00527F8D">
              <w:rPr>
                <w:rFonts w:ascii="Cambria" w:hAnsi="Cambria" w:cstheme="minorHAnsi"/>
                <w:lang w:val="es-EC"/>
              </w:rPr>
              <w:t xml:space="preserve"> a que las personas que conformamos este proyecto también aprendamos varias cosas al respecto.</w:t>
            </w:r>
          </w:p>
          <w:p w14:paraId="3AD3D4DA" w14:textId="77777777" w:rsidR="00035586" w:rsidRPr="00527F8D" w:rsidRDefault="00035586" w:rsidP="007446CA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1091052B" w14:paraId="226228E0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AE363E" w:rsidRDefault="1091052B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  <w:r w:rsidRPr="00AE363E">
              <w:rPr>
                <w:rFonts w:ascii="Cambria" w:hAnsi="Cambria"/>
                <w:b/>
                <w:bCs/>
                <w:lang w:val="es-ES"/>
              </w:rPr>
              <w:lastRenderedPageBreak/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62538C45" w14:textId="77777777" w:rsidR="1091052B" w:rsidRPr="004011A9" w:rsidRDefault="00527F8D" w:rsidP="00527F8D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No todos los materiales fueron reciclados y, por lo tanto, contribuyeron con la contaminación en vez del cuidado del medio ambiente.</w:t>
            </w:r>
          </w:p>
          <w:p w14:paraId="000A4D9C" w14:textId="77777777" w:rsidR="004011A9" w:rsidRPr="004011A9" w:rsidRDefault="004011A9" w:rsidP="00527F8D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Tuvimos problemas con el cuidado de las plantas, ya que, no eran cuidadas con frecuencia.</w:t>
            </w:r>
          </w:p>
          <w:p w14:paraId="4A4D8DF1" w14:textId="77777777" w:rsidR="004011A9" w:rsidRPr="004011A9" w:rsidRDefault="004011A9" w:rsidP="00527F8D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Parte del rincón ecológico fue desmantelada por diversos factores como que las cosas se despegaban de las paredes.</w:t>
            </w:r>
          </w:p>
          <w:p w14:paraId="18A4C62D" w14:textId="501F6DDF" w:rsidR="004011A9" w:rsidRPr="00527F8D" w:rsidRDefault="004011A9" w:rsidP="004011A9">
            <w:pPr>
              <w:pStyle w:val="Prrafodelista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AE363E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5B044FCE" w14:textId="5D3144C1" w:rsidR="00035586" w:rsidRPr="00AE363E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B6498DD" w14:textId="5AA410BF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7EF82E4A" w14:textId="77777777" w:rsidR="00035586" w:rsidRDefault="004011A9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CE39343" wp14:editId="059C4BDB">
                  <wp:extent cx="2438400" cy="1828800"/>
                  <wp:effectExtent l="0" t="0" r="0" b="0"/>
                  <wp:docPr id="17467564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56481" name="Imagen 17467564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70E4FF88" wp14:editId="3EF98627">
                  <wp:extent cx="1828800" cy="2438472"/>
                  <wp:effectExtent l="0" t="0" r="0" b="0"/>
                  <wp:docPr id="26226833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68339" name="Imagen 26226833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B7F2DEB" wp14:editId="1A5B6334">
                  <wp:extent cx="3250860" cy="1828800"/>
                  <wp:effectExtent l="0" t="0" r="6985" b="0"/>
                  <wp:docPr id="17028296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29655" name="Imagen 17028296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6EF2C3AC" wp14:editId="6E2847E7">
                  <wp:extent cx="1828800" cy="3251090"/>
                  <wp:effectExtent l="0" t="0" r="0" b="6985"/>
                  <wp:docPr id="104090924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909242" name="Imagen 104090924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5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37497CD9" wp14:editId="16203F47">
                  <wp:extent cx="1828800" cy="3251089"/>
                  <wp:effectExtent l="0" t="0" r="0" b="6985"/>
                  <wp:docPr id="184828187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281873" name="Imagen 18482818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5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E0BE0" w14:textId="77777777" w:rsidR="004011A9" w:rsidRDefault="004011A9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054127F5" w14:textId="77777777" w:rsidR="004011A9" w:rsidRDefault="004011A9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81FB0BA" w14:textId="08C98D97" w:rsidR="004011A9" w:rsidRPr="003154BA" w:rsidRDefault="004011A9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lastRenderedPageBreak/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3154BA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3154BA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48B5082D" w:rsidR="00035586" w:rsidRPr="004011A9" w:rsidRDefault="004011A9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25/10/2025</w:t>
            </w:r>
          </w:p>
        </w:tc>
      </w:tr>
    </w:tbl>
    <w:p w14:paraId="195D6884" w14:textId="77777777" w:rsidR="007D5A0E" w:rsidRDefault="007D5A0E" w:rsidP="007D5A0E"/>
    <w:p w14:paraId="793C262C" w14:textId="77777777" w:rsidR="007D5A0E" w:rsidRPr="007D5A0E" w:rsidRDefault="007D5A0E" w:rsidP="007D5A0E"/>
    <w:sectPr w:rsidR="007D5A0E" w:rsidRPr="007D5A0E" w:rsidSect="007D5A0E">
      <w:headerReference w:type="default" r:id="rId15"/>
      <w:footerReference w:type="default" r:id="rId16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2E18" w14:textId="77777777" w:rsidR="00885C1C" w:rsidRDefault="00885C1C" w:rsidP="005C6B5B">
      <w:pPr>
        <w:spacing w:after="0" w:line="240" w:lineRule="auto"/>
      </w:pPr>
      <w:r>
        <w:separator/>
      </w:r>
    </w:p>
  </w:endnote>
  <w:endnote w:type="continuationSeparator" w:id="0">
    <w:p w14:paraId="08CCD436" w14:textId="77777777" w:rsidR="00885C1C" w:rsidRDefault="00885C1C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93615" w14:textId="77777777" w:rsidR="00885C1C" w:rsidRDefault="00885C1C" w:rsidP="005C6B5B">
      <w:pPr>
        <w:spacing w:after="0" w:line="240" w:lineRule="auto"/>
      </w:pPr>
      <w:r>
        <w:separator/>
      </w:r>
    </w:p>
  </w:footnote>
  <w:footnote w:type="continuationSeparator" w:id="0">
    <w:p w14:paraId="43E5E4F5" w14:textId="77777777" w:rsidR="00885C1C" w:rsidRDefault="00885C1C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7008E"/>
    <w:multiLevelType w:val="hybridMultilevel"/>
    <w:tmpl w:val="575AA2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140F1"/>
    <w:multiLevelType w:val="hybridMultilevel"/>
    <w:tmpl w:val="575AA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445B3"/>
    <w:multiLevelType w:val="hybridMultilevel"/>
    <w:tmpl w:val="5774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415F74"/>
    <w:multiLevelType w:val="hybridMultilevel"/>
    <w:tmpl w:val="73DEA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34990"/>
    <w:multiLevelType w:val="hybridMultilevel"/>
    <w:tmpl w:val="D1F8A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468469">
    <w:abstractNumId w:val="3"/>
  </w:num>
  <w:num w:numId="2" w16cid:durableId="1067456891">
    <w:abstractNumId w:val="1"/>
  </w:num>
  <w:num w:numId="3" w16cid:durableId="1305505040">
    <w:abstractNumId w:val="4"/>
  </w:num>
  <w:num w:numId="4" w16cid:durableId="616378756">
    <w:abstractNumId w:val="2"/>
  </w:num>
  <w:num w:numId="5" w16cid:durableId="1991666169">
    <w:abstractNumId w:val="0"/>
  </w:num>
  <w:num w:numId="6" w16cid:durableId="12765263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234D0F"/>
    <w:rsid w:val="00271FCC"/>
    <w:rsid w:val="002A2EA4"/>
    <w:rsid w:val="002F41CE"/>
    <w:rsid w:val="003154BA"/>
    <w:rsid w:val="0036324E"/>
    <w:rsid w:val="003D3F5F"/>
    <w:rsid w:val="003E4506"/>
    <w:rsid w:val="004011A9"/>
    <w:rsid w:val="00417A20"/>
    <w:rsid w:val="004614F2"/>
    <w:rsid w:val="00481776"/>
    <w:rsid w:val="00504921"/>
    <w:rsid w:val="00527F8D"/>
    <w:rsid w:val="005C6B5B"/>
    <w:rsid w:val="00637757"/>
    <w:rsid w:val="006D55D4"/>
    <w:rsid w:val="00767320"/>
    <w:rsid w:val="007D5A0E"/>
    <w:rsid w:val="00885C1C"/>
    <w:rsid w:val="00A01582"/>
    <w:rsid w:val="00A33FD8"/>
    <w:rsid w:val="00AE363E"/>
    <w:rsid w:val="00B255E8"/>
    <w:rsid w:val="00B82565"/>
    <w:rsid w:val="00BC641F"/>
    <w:rsid w:val="00C55132"/>
    <w:rsid w:val="00E05C8C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F5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7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2025-03-20T23:33:00Z</dcterms:created>
  <dcterms:modified xsi:type="dcterms:W3CDTF">2025-03-20T23:33:00Z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