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CC0AEB" w14:textId="77777777" w:rsidR="00DF4538" w:rsidRPr="00580423" w:rsidRDefault="00DF4538" w:rsidP="00693440">
      <w:pPr>
        <w:pStyle w:val="Ttulo"/>
        <w:jc w:val="center"/>
        <w:rPr>
          <w:b/>
          <w:bCs/>
          <w:lang w:val="es-MX"/>
        </w:rPr>
      </w:pPr>
      <w:r w:rsidRPr="00580423">
        <w:rPr>
          <w:b/>
          <w:bCs/>
          <w:lang w:val="es-MX"/>
        </w:rPr>
        <w:t>Bitácora Semanal de Reciclaje</w:t>
      </w:r>
    </w:p>
    <w:p w14:paraId="6ECBA62C" w14:textId="11F978E4" w:rsidR="00DF4538" w:rsidRDefault="00DF4538" w:rsidP="00DF4538">
      <w:r>
        <w:t xml:space="preserve">Semana: </w:t>
      </w:r>
      <w:r w:rsidR="00580423">
        <w:t>9</w:t>
      </w:r>
    </w:p>
    <w:p w14:paraId="15B2C6CB" w14:textId="1BFF2006" w:rsidR="00DF4538" w:rsidRDefault="00DF4538" w:rsidP="00DF4538">
      <w:r>
        <w:t xml:space="preserve">Fecha de inicio: </w:t>
      </w:r>
      <w:r w:rsidR="00580423">
        <w:t>02/12/2024</w:t>
      </w:r>
    </w:p>
    <w:p w14:paraId="0681274D" w14:textId="7C89E62A" w:rsidR="00DF4538" w:rsidRDefault="00DF4538" w:rsidP="00DF4538">
      <w:r>
        <w:t>Fecha de término:</w:t>
      </w:r>
      <w:r w:rsidR="00580423">
        <w:t xml:space="preserve"> 08/12/2024</w:t>
      </w:r>
    </w:p>
    <w:p w14:paraId="23CD6860" w14:textId="179DCD8C" w:rsidR="00DF4538" w:rsidRDefault="00DF4538" w:rsidP="00DF4538">
      <w:r>
        <w:br/>
        <w:t>1</w:t>
      </w:r>
      <w:r w:rsidRPr="00AA0E98">
        <w:rPr>
          <w:b/>
          <w:bCs/>
        </w:rPr>
        <w:t xml:space="preserve">. </w:t>
      </w:r>
      <w:r w:rsidR="0046253F">
        <w:rPr>
          <w:b/>
          <w:bCs/>
        </w:rPr>
        <w:t>Familia Responsable</w:t>
      </w:r>
    </w:p>
    <w:p w14:paraId="1A29F595" w14:textId="4EA78F31" w:rsidR="00DF4538" w:rsidRDefault="00DF4538" w:rsidP="00DF4538">
      <w:r>
        <w:t>Nombre del equipo/grupo:</w:t>
      </w:r>
      <w:r w:rsidR="00580423" w:rsidRPr="00580423">
        <w:t xml:space="preserve"> </w:t>
      </w:r>
      <w:r w:rsidR="00580423">
        <w:t>Familia Avila Palacios</w:t>
      </w:r>
    </w:p>
    <w:p w14:paraId="56BF0C46" w14:textId="651273B0" w:rsidR="00DF4538" w:rsidRDefault="00DF4538" w:rsidP="00DF4538">
      <w:r>
        <w:t>Integrantes</w:t>
      </w:r>
      <w:r w:rsidR="0046253F">
        <w:t xml:space="preserve"> de la familia</w:t>
      </w:r>
      <w:r>
        <w:t>:</w:t>
      </w:r>
    </w:p>
    <w:p w14:paraId="37C0A17A" w14:textId="77777777" w:rsidR="00580423" w:rsidRDefault="00580423" w:rsidP="00580423">
      <w:r>
        <w:t xml:space="preserve">   1. Cristian Avila (Padre)</w:t>
      </w:r>
    </w:p>
    <w:p w14:paraId="73FF9065" w14:textId="77777777" w:rsidR="00580423" w:rsidRDefault="00580423" w:rsidP="00580423">
      <w:r>
        <w:t xml:space="preserve">   2. Johana Palacios (Madre)</w:t>
      </w:r>
    </w:p>
    <w:p w14:paraId="2E53730C" w14:textId="77777777" w:rsidR="00580423" w:rsidRDefault="00580423" w:rsidP="00580423">
      <w:r>
        <w:t xml:space="preserve">   3. Melany Avila</w:t>
      </w:r>
    </w:p>
    <w:p w14:paraId="52714CAE" w14:textId="77777777" w:rsidR="00580423" w:rsidRDefault="00580423" w:rsidP="00580423">
      <w:r>
        <w:t xml:space="preserve">   4. Francisco Avila</w:t>
      </w:r>
    </w:p>
    <w:p w14:paraId="6D91376E" w14:textId="77777777" w:rsidR="00DF4538" w:rsidRDefault="00DF4538" w:rsidP="00DF4538">
      <w:r>
        <w:br/>
        <w:t xml:space="preserve">2. </w:t>
      </w:r>
      <w:r w:rsidRPr="00AA0E98">
        <w:rPr>
          <w:b/>
          <w:bCs/>
        </w:rPr>
        <w:t>Objetivo de la Semana</w:t>
      </w:r>
    </w:p>
    <w:p w14:paraId="172FE1B4" w14:textId="72F4C0D0" w:rsidR="00DF4538" w:rsidRDefault="00580423" w:rsidP="00580423">
      <w:pPr>
        <w:pStyle w:val="Prrafodelista"/>
        <w:numPr>
          <w:ilvl w:val="0"/>
          <w:numId w:val="8"/>
        </w:numPr>
      </w:pPr>
      <w:r>
        <w:t>Reciclaje de pilas</w:t>
      </w:r>
    </w:p>
    <w:p w14:paraId="4CC80DCC" w14:textId="3957F46C" w:rsidR="00DF4538" w:rsidRDefault="00DF4538" w:rsidP="00DF4538">
      <w:r>
        <w:br/>
        <w:t xml:space="preserve">3. </w:t>
      </w:r>
      <w:r w:rsidRPr="00AA0E98">
        <w:rPr>
          <w:b/>
          <w:bCs/>
        </w:rPr>
        <w:t>Materiales Reciclados</w:t>
      </w:r>
    </w:p>
    <w:tbl>
      <w:tblPr>
        <w:tblStyle w:val="Tablaconcuadrcula4-nfasis5"/>
        <w:tblW w:w="0" w:type="auto"/>
        <w:tblLook w:val="04A0" w:firstRow="1" w:lastRow="0" w:firstColumn="1" w:lastColumn="0" w:noHBand="0" w:noVBand="1"/>
      </w:tblPr>
      <w:tblGrid>
        <w:gridCol w:w="2825"/>
        <w:gridCol w:w="2828"/>
        <w:gridCol w:w="2841"/>
      </w:tblGrid>
      <w:tr w:rsidR="00DF4538" w14:paraId="1D06FE99" w14:textId="77777777" w:rsidTr="005804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1C62BB1" w14:textId="77777777" w:rsidR="00DF4538" w:rsidRPr="0046253F" w:rsidRDefault="00DF4538" w:rsidP="0046207E">
            <w:pPr>
              <w:rPr>
                <w:color w:val="auto"/>
              </w:rPr>
            </w:pPr>
            <w:r w:rsidRPr="0046253F">
              <w:rPr>
                <w:color w:val="auto"/>
              </w:rPr>
              <w:t>Tipo de Material</w:t>
            </w:r>
          </w:p>
        </w:tc>
        <w:tc>
          <w:tcPr>
            <w:tcW w:w="2828" w:type="dxa"/>
          </w:tcPr>
          <w:p w14:paraId="1A870450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Cantidad Reciclada (Kg o unidades)</w:t>
            </w:r>
          </w:p>
        </w:tc>
        <w:tc>
          <w:tcPr>
            <w:tcW w:w="2841" w:type="dxa"/>
          </w:tcPr>
          <w:p w14:paraId="48BD30D4" w14:textId="77777777" w:rsidR="00DF4538" w:rsidRPr="0046253F" w:rsidRDefault="00DF4538" w:rsidP="004620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46253F">
              <w:rPr>
                <w:color w:val="auto"/>
              </w:rPr>
              <w:t>Observaciones</w:t>
            </w:r>
          </w:p>
        </w:tc>
      </w:tr>
      <w:tr w:rsidR="00DF4538" w14:paraId="5C9AFD6B" w14:textId="77777777" w:rsidTr="005804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61F54C" w14:textId="6BB02278" w:rsidR="00DF4538" w:rsidRPr="00580423" w:rsidRDefault="00DF4538" w:rsidP="0046207E">
            <w:pPr>
              <w:rPr>
                <w:b w:val="0"/>
                <w:bCs w:val="0"/>
              </w:rPr>
            </w:pPr>
            <w:r>
              <w:t xml:space="preserve"> </w:t>
            </w:r>
            <w:r w:rsidR="00580423">
              <w:rPr>
                <w:b w:val="0"/>
                <w:bCs w:val="0"/>
              </w:rPr>
              <w:t>Pila</w:t>
            </w:r>
          </w:p>
        </w:tc>
        <w:tc>
          <w:tcPr>
            <w:tcW w:w="2828" w:type="dxa"/>
          </w:tcPr>
          <w:p w14:paraId="390C238D" w14:textId="0E36C00F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580423">
              <w:t>10 unidades</w:t>
            </w:r>
          </w:p>
        </w:tc>
        <w:tc>
          <w:tcPr>
            <w:tcW w:w="2841" w:type="dxa"/>
          </w:tcPr>
          <w:p w14:paraId="21BCA1E1" w14:textId="456A6F53" w:rsidR="00DF4538" w:rsidRDefault="00DF4538" w:rsidP="004620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  <w:r w:rsidR="00580423">
              <w:t>Reciclamos todas las pilas encontradas en casa que ya no eran de utilidad.</w:t>
            </w:r>
          </w:p>
        </w:tc>
      </w:tr>
    </w:tbl>
    <w:p w14:paraId="52B6B23E" w14:textId="77777777" w:rsidR="00DF4538" w:rsidRDefault="00DF4538" w:rsidP="00DF4538">
      <w:r>
        <w:br/>
        <w:t xml:space="preserve">4. </w:t>
      </w:r>
      <w:r w:rsidRPr="00AA0E98">
        <w:rPr>
          <w:b/>
          <w:bCs/>
        </w:rPr>
        <w:t>Actividades Realizadas</w:t>
      </w:r>
    </w:p>
    <w:p w14:paraId="3C9AD6E1" w14:textId="51ED0F71" w:rsidR="00580423" w:rsidRDefault="00580423" w:rsidP="00580423">
      <w:pPr>
        <w:pStyle w:val="Prrafodelista"/>
        <w:numPr>
          <w:ilvl w:val="0"/>
          <w:numId w:val="8"/>
        </w:numPr>
      </w:pPr>
      <w:r>
        <w:t>Asignamos un espacio para almacenar todas las pilas que ya no eran de utilidad.</w:t>
      </w:r>
    </w:p>
    <w:p w14:paraId="6851D218" w14:textId="381DB041" w:rsidR="00580423" w:rsidRDefault="00580423" w:rsidP="00580423">
      <w:pPr>
        <w:pStyle w:val="Prrafodelista"/>
        <w:numPr>
          <w:ilvl w:val="0"/>
          <w:numId w:val="8"/>
        </w:numPr>
      </w:pPr>
      <w:r>
        <w:t>Buscamos un lugar donde recepten este tipo de material.</w:t>
      </w:r>
    </w:p>
    <w:p w14:paraId="2959557A" w14:textId="77777777" w:rsidR="00580423" w:rsidRDefault="00DF4538" w:rsidP="00DF4538">
      <w:r>
        <w:t xml:space="preserve">5. </w:t>
      </w:r>
      <w:r w:rsidRPr="00580423">
        <w:rPr>
          <w:b/>
          <w:bCs/>
        </w:rPr>
        <w:t>Dificultades Encontradas</w:t>
      </w:r>
    </w:p>
    <w:p w14:paraId="2665AF38" w14:textId="3A671209" w:rsidR="00580423" w:rsidRDefault="00580423" w:rsidP="00580423">
      <w:pPr>
        <w:pStyle w:val="Prrafodelista"/>
        <w:numPr>
          <w:ilvl w:val="0"/>
          <w:numId w:val="9"/>
        </w:numPr>
      </w:pPr>
      <w:r>
        <w:t>Tuvimos que probar todas las pilas para verificar si es que funcionaban o no.</w:t>
      </w:r>
    </w:p>
    <w:p w14:paraId="669026E9" w14:textId="4A793150" w:rsidR="00DF4538" w:rsidRDefault="00DF4538" w:rsidP="00580423">
      <w:r>
        <w:t xml:space="preserve">6. </w:t>
      </w:r>
      <w:r w:rsidRPr="00580423">
        <w:rPr>
          <w:b/>
          <w:bCs/>
        </w:rPr>
        <w:t>Propuestas de Mejora</w:t>
      </w:r>
    </w:p>
    <w:p w14:paraId="39E7EB7A" w14:textId="79CC7A46" w:rsidR="00580423" w:rsidRDefault="00580423" w:rsidP="00580423">
      <w:pPr>
        <w:pStyle w:val="Prrafodelista"/>
        <w:numPr>
          <w:ilvl w:val="0"/>
          <w:numId w:val="9"/>
        </w:numPr>
      </w:pPr>
      <w:r>
        <w:t>Elaborar un plan de reciclaje para este tipo de material y evitar contratiempos.</w:t>
      </w:r>
    </w:p>
    <w:p w14:paraId="63853F52" w14:textId="255B327D" w:rsidR="00DF4538" w:rsidRDefault="00DF4538" w:rsidP="00DF4538">
      <w:pPr>
        <w:rPr>
          <w:b/>
          <w:bCs/>
        </w:rPr>
      </w:pPr>
      <w:r>
        <w:t xml:space="preserve">7. </w:t>
      </w:r>
      <w:r w:rsidRPr="00580423">
        <w:rPr>
          <w:b/>
          <w:bCs/>
        </w:rPr>
        <w:t>Reflexión del Equip</w:t>
      </w:r>
      <w:r w:rsidR="00580423">
        <w:rPr>
          <w:b/>
          <w:bCs/>
        </w:rPr>
        <w:t>o</w:t>
      </w:r>
    </w:p>
    <w:p w14:paraId="6D82A6D2" w14:textId="6E19059D" w:rsidR="00580423" w:rsidRDefault="00580423" w:rsidP="00DF4538">
      <w:r>
        <w:lastRenderedPageBreak/>
        <w:t>Debemos estar conscientes de todos los materiales que reciclamos y de la forma en que almacenamos y desechamos este tipo de materiales, ya que en este caso las pilas y aparatos electrónicos reciclados deben realizarse de forma cuidadosa y con ciertos protocolos.</w:t>
      </w:r>
    </w:p>
    <w:p w14:paraId="09DB1338" w14:textId="2B441266" w:rsidR="00DF4538" w:rsidRPr="00580423" w:rsidRDefault="00DF4538" w:rsidP="00DF4538">
      <w:r>
        <w:br/>
        <w:t xml:space="preserve">8. </w:t>
      </w:r>
      <w:r w:rsidR="00BC7BCA">
        <w:rPr>
          <w:b/>
          <w:bCs/>
        </w:rPr>
        <w:t xml:space="preserve">Fotos y evidencias </w:t>
      </w:r>
    </w:p>
    <w:p w14:paraId="7E6884EE" w14:textId="751852EA" w:rsidR="007D5A0E" w:rsidRPr="00DF4538" w:rsidRDefault="00DA21C1" w:rsidP="00DF4538">
      <w:r>
        <w:rPr>
          <w:noProof/>
        </w:rPr>
        <w:drawing>
          <wp:inline distT="0" distB="0" distL="0" distR="0" wp14:anchorId="41DB0598" wp14:editId="191A84E1">
            <wp:extent cx="2839558" cy="3786188"/>
            <wp:effectExtent l="0" t="0" r="0" b="5080"/>
            <wp:docPr id="1252248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65" cy="379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A0E" w:rsidRPr="00DF4538" w:rsidSect="007D5A0E">
      <w:headerReference w:type="default" r:id="rId11"/>
      <w:pgSz w:w="11906" w:h="16838"/>
      <w:pgMar w:top="2250" w:right="1701" w:bottom="144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D62D1E" w14:textId="77777777" w:rsidR="00521B50" w:rsidRDefault="00521B50" w:rsidP="005C6B5B">
      <w:pPr>
        <w:spacing w:after="0" w:line="240" w:lineRule="auto"/>
      </w:pPr>
      <w:r>
        <w:separator/>
      </w:r>
    </w:p>
  </w:endnote>
  <w:endnote w:type="continuationSeparator" w:id="0">
    <w:p w14:paraId="7CA95FAF" w14:textId="77777777" w:rsidR="00521B50" w:rsidRDefault="00521B50" w:rsidP="005C6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A1E838" w14:textId="77777777" w:rsidR="00521B50" w:rsidRDefault="00521B50" w:rsidP="005C6B5B">
      <w:pPr>
        <w:spacing w:after="0" w:line="240" w:lineRule="auto"/>
      </w:pPr>
      <w:r>
        <w:separator/>
      </w:r>
    </w:p>
  </w:footnote>
  <w:footnote w:type="continuationSeparator" w:id="0">
    <w:p w14:paraId="1CE635A1" w14:textId="77777777" w:rsidR="00521B50" w:rsidRDefault="00521B50" w:rsidP="005C6B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8FB18" w14:textId="77777777" w:rsidR="005C6B5B" w:rsidRDefault="00BC641F" w:rsidP="00B82565">
    <w:pPr>
      <w:pStyle w:val="Encabezado"/>
      <w:tabs>
        <w:tab w:val="clear" w:pos="4252"/>
        <w:tab w:val="clear" w:pos="8504"/>
        <w:tab w:val="left" w:pos="3374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E6A8703" wp14:editId="77CA50F5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7603" cy="10658475"/>
          <wp:effectExtent l="0" t="0" r="6350" b="0"/>
          <wp:wrapNone/>
          <wp:docPr id="308265915" name="Imagen 308265915" descr="Imagen que contiene 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603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56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5F236C"/>
    <w:multiLevelType w:val="hybridMultilevel"/>
    <w:tmpl w:val="3566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3416CB"/>
    <w:multiLevelType w:val="hybridMultilevel"/>
    <w:tmpl w:val="C792C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5F0390"/>
    <w:multiLevelType w:val="multilevel"/>
    <w:tmpl w:val="9820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E30A7D"/>
    <w:multiLevelType w:val="hybridMultilevel"/>
    <w:tmpl w:val="A3FA5C04"/>
    <w:lvl w:ilvl="0" w:tplc="DDC21E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18310A"/>
    <w:multiLevelType w:val="multilevel"/>
    <w:tmpl w:val="0CE03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3582778">
    <w:abstractNumId w:val="3"/>
  </w:num>
  <w:num w:numId="2" w16cid:durableId="643196371">
    <w:abstractNumId w:val="2"/>
  </w:num>
  <w:num w:numId="3" w16cid:durableId="874149578">
    <w:abstractNumId w:val="2"/>
    <w:lvlOverride w:ilvl="2">
      <w:startOverride w:val="2"/>
    </w:lvlOverride>
  </w:num>
  <w:num w:numId="4" w16cid:durableId="1882205974">
    <w:abstractNumId w:val="2"/>
    <w:lvlOverride w:ilvl="2">
      <w:startOverride w:val="3"/>
    </w:lvlOverride>
  </w:num>
  <w:num w:numId="5" w16cid:durableId="1845701760">
    <w:abstractNumId w:val="2"/>
    <w:lvlOverride w:ilvl="2">
      <w:startOverride w:val="4"/>
    </w:lvlOverride>
  </w:num>
  <w:num w:numId="6" w16cid:durableId="1047997168">
    <w:abstractNumId w:val="2"/>
    <w:lvlOverride w:ilvl="2">
      <w:startOverride w:val="5"/>
    </w:lvlOverride>
  </w:num>
  <w:num w:numId="7" w16cid:durableId="273363809">
    <w:abstractNumId w:val="4"/>
  </w:num>
  <w:num w:numId="8" w16cid:durableId="371148167">
    <w:abstractNumId w:val="0"/>
  </w:num>
  <w:num w:numId="9" w16cid:durableId="18804336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538"/>
    <w:rsid w:val="0006213E"/>
    <w:rsid w:val="000E0087"/>
    <w:rsid w:val="00234D0F"/>
    <w:rsid w:val="00271FCC"/>
    <w:rsid w:val="002A2EA4"/>
    <w:rsid w:val="002F41CE"/>
    <w:rsid w:val="0036324E"/>
    <w:rsid w:val="0037079F"/>
    <w:rsid w:val="003E4506"/>
    <w:rsid w:val="00417A20"/>
    <w:rsid w:val="0046253F"/>
    <w:rsid w:val="004B729B"/>
    <w:rsid w:val="00504921"/>
    <w:rsid w:val="00521B50"/>
    <w:rsid w:val="00580423"/>
    <w:rsid w:val="00586140"/>
    <w:rsid w:val="005A1FA5"/>
    <w:rsid w:val="005C6B5B"/>
    <w:rsid w:val="00693440"/>
    <w:rsid w:val="006D55D4"/>
    <w:rsid w:val="007D5A0E"/>
    <w:rsid w:val="00820485"/>
    <w:rsid w:val="008562DE"/>
    <w:rsid w:val="00AD7D50"/>
    <w:rsid w:val="00B255E8"/>
    <w:rsid w:val="00B82565"/>
    <w:rsid w:val="00BC641F"/>
    <w:rsid w:val="00BC7BCA"/>
    <w:rsid w:val="00C55132"/>
    <w:rsid w:val="00D62289"/>
    <w:rsid w:val="00DA21C1"/>
    <w:rsid w:val="00DF4538"/>
    <w:rsid w:val="00E020B2"/>
    <w:rsid w:val="00E05C8C"/>
    <w:rsid w:val="00E76988"/>
    <w:rsid w:val="00E9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BD4FB"/>
  <w15:chartTrackingRefBased/>
  <w15:docId w15:val="{1092F3C5-BE82-4866-BA53-1D704422F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506"/>
  </w:style>
  <w:style w:type="paragraph" w:styleId="Ttulo3">
    <w:name w:val="heading 3"/>
    <w:basedOn w:val="Normal"/>
    <w:link w:val="Ttulo3Car"/>
    <w:uiPriority w:val="9"/>
    <w:qFormat/>
    <w:rsid w:val="00DF4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5B"/>
  </w:style>
  <w:style w:type="paragraph" w:styleId="Piedepgina">
    <w:name w:val="footer"/>
    <w:basedOn w:val="Normal"/>
    <w:link w:val="PiedepginaCar"/>
    <w:uiPriority w:val="99"/>
    <w:unhideWhenUsed/>
    <w:rsid w:val="005C6B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5B"/>
  </w:style>
  <w:style w:type="paragraph" w:styleId="Prrafodelista">
    <w:name w:val="List Paragraph"/>
    <w:basedOn w:val="Normal"/>
    <w:uiPriority w:val="34"/>
    <w:qFormat/>
    <w:rsid w:val="003E450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E008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E0087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DF4538"/>
    <w:rPr>
      <w:rFonts w:ascii="Times New Roman" w:eastAsia="Times New Roman" w:hAnsi="Times New Roman" w:cs="Times New Roman"/>
      <w:b/>
      <w:bCs/>
      <w:sz w:val="27"/>
      <w:szCs w:val="27"/>
      <w:lang w:eastAsia="es-EC"/>
    </w:rPr>
  </w:style>
  <w:style w:type="paragraph" w:styleId="NormalWeb">
    <w:name w:val="Normal (Web)"/>
    <w:basedOn w:val="Normal"/>
    <w:uiPriority w:val="99"/>
    <w:semiHidden/>
    <w:unhideWhenUsed/>
    <w:rsid w:val="00DF4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DF4538"/>
    <w:rPr>
      <w:b/>
      <w:bCs/>
    </w:rPr>
  </w:style>
  <w:style w:type="character" w:styleId="nfasis">
    <w:name w:val="Emphasis"/>
    <w:basedOn w:val="Fuentedeprrafopredeter"/>
    <w:uiPriority w:val="20"/>
    <w:qFormat/>
    <w:rsid w:val="00DF4538"/>
    <w:rPr>
      <w:i/>
      <w:iCs/>
    </w:rPr>
  </w:style>
  <w:style w:type="paragraph" w:styleId="Ttulo">
    <w:name w:val="Title"/>
    <w:basedOn w:val="Normal"/>
    <w:next w:val="Normal"/>
    <w:link w:val="TtuloCar"/>
    <w:uiPriority w:val="10"/>
    <w:qFormat/>
    <w:rsid w:val="00DF4538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DF453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table" w:styleId="Tablaconcuadrcula2-nfasis1">
    <w:name w:val="Grid Table 2 Accent 1"/>
    <w:basedOn w:val="Tablanormal"/>
    <w:uiPriority w:val="47"/>
    <w:rsid w:val="00DF4538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4625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3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Actualizaci&#243;n%20de%20plantillas%20institucionales%20-%20Paqueter&#237;a%20de%20Office\Plantilla%20VERT%20LSC%20Membretad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3FBA8E98C47E342BFCEA0EA2616FA74" ma:contentTypeVersion="5" ma:contentTypeDescription="Crear nuevo documento." ma:contentTypeScope="" ma:versionID="cf2d2a6086f762ebcf715b3c227e35b4">
  <xsd:schema xmlns:xsd="http://www.w3.org/2001/XMLSchema" xmlns:xs="http://www.w3.org/2001/XMLSchema" xmlns:p="http://schemas.microsoft.com/office/2006/metadata/properties" xmlns:ns2="539747f8-ef7e-4e23-b6af-f8fd468c9d1a" targetNamespace="http://schemas.microsoft.com/office/2006/metadata/properties" ma:root="true" ma:fieldsID="e796ec259f81897e669933a014c0cfb8" ns2:_="">
    <xsd:import namespace="539747f8-ef7e-4e23-b6af-f8fd468c9d1a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9747f8-ef7e-4e23-b6af-f8fd468c9d1a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539747f8-ef7e-4e23-b6af-f8fd468c9d1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0F571C-ABFE-491E-8F97-DC7A25555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9747f8-ef7e-4e23-b6af-f8fd468c9d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EE5D2D-6D39-486C-B9A1-7173AD42515B}">
  <ds:schemaRefs>
    <ds:schemaRef ds:uri="http://schemas.microsoft.com/office/2006/metadata/properties"/>
    <ds:schemaRef ds:uri="http://schemas.microsoft.com/office/infopath/2007/PartnerControls"/>
    <ds:schemaRef ds:uri="539747f8-ef7e-4e23-b6af-f8fd468c9d1a"/>
  </ds:schemaRefs>
</ds:datastoreItem>
</file>

<file path=customXml/itemProps3.xml><?xml version="1.0" encoding="utf-8"?>
<ds:datastoreItem xmlns:ds="http://schemas.openxmlformats.org/officeDocument/2006/customXml" ds:itemID="{2580F15F-7000-475D-B84A-1B07A4F9441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VERT LSC Membretada</Template>
  <TotalTime>7</TotalTime>
  <Pages>2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melany avila</cp:lastModifiedBy>
  <cp:revision>3</cp:revision>
  <dcterms:created xsi:type="dcterms:W3CDTF">2024-12-10T03:11:00Z</dcterms:created>
  <dcterms:modified xsi:type="dcterms:W3CDTF">2024-12-10T03:26:00Z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0x010100E3FBA8E98C47E342BFCEA0EA2616FA74</vt:lpwstr>
  </property>
  <property fmtid="{D5CDD505-2E9C-101B-9397-08002B2CF9AE}" pid="3" name="Order">
    <vt:r8>1000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</Properties>
</file>