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CC0AEB" w14:textId="77777777" w:rsidR="00DF4538" w:rsidRPr="00FA5E54" w:rsidRDefault="00DF4538" w:rsidP="00693440">
      <w:pPr>
        <w:pStyle w:val="Ttulo"/>
        <w:jc w:val="center"/>
        <w:rPr>
          <w:b/>
          <w:bCs/>
          <w:lang w:val="es-MX"/>
        </w:rPr>
      </w:pPr>
      <w:r w:rsidRPr="00FA5E54">
        <w:rPr>
          <w:b/>
          <w:bCs/>
          <w:lang w:val="es-MX"/>
        </w:rPr>
        <w:t>Bitácora Semanal de Reciclaje</w:t>
      </w:r>
    </w:p>
    <w:p w14:paraId="6ECBA62C" w14:textId="7441293B" w:rsidR="00DF4538" w:rsidRDefault="00DF4538" w:rsidP="00DF4538">
      <w:r>
        <w:t xml:space="preserve">Semana: </w:t>
      </w:r>
      <w:r w:rsidR="00FA5E54">
        <w:t>7</w:t>
      </w:r>
    </w:p>
    <w:p w14:paraId="15B2C6CB" w14:textId="2868B96B" w:rsidR="00DF4538" w:rsidRDefault="00DF4538" w:rsidP="00DF4538">
      <w:r>
        <w:t xml:space="preserve">Fecha de inicio: </w:t>
      </w:r>
      <w:r w:rsidR="00FA5E54">
        <w:t>18/11/2024</w:t>
      </w:r>
    </w:p>
    <w:p w14:paraId="0681274D" w14:textId="37C9A995" w:rsidR="00DF4538" w:rsidRDefault="00DF4538" w:rsidP="00DF4538">
      <w:r>
        <w:t xml:space="preserve">Fecha de término: </w:t>
      </w:r>
      <w:r w:rsidR="00FA5E54">
        <w:t>24/11/2024</w:t>
      </w:r>
    </w:p>
    <w:p w14:paraId="23CD6860" w14:textId="179DCD8C" w:rsidR="00DF4538" w:rsidRDefault="00DF4538" w:rsidP="00DF4538">
      <w:r>
        <w:br/>
        <w:t>1</w:t>
      </w:r>
      <w:r w:rsidRPr="00AA0E98">
        <w:rPr>
          <w:b/>
          <w:bCs/>
        </w:rPr>
        <w:t xml:space="preserve">. </w:t>
      </w:r>
      <w:r w:rsidR="0046253F">
        <w:rPr>
          <w:b/>
          <w:bCs/>
        </w:rPr>
        <w:t>Familia Responsable</w:t>
      </w:r>
    </w:p>
    <w:p w14:paraId="1A29F595" w14:textId="06ABA94B" w:rsidR="00DF4538" w:rsidRDefault="00DF4538" w:rsidP="00DF4538">
      <w:r>
        <w:t>Nombre del equipo/grupo:</w:t>
      </w:r>
      <w:r w:rsidR="00FA5E54" w:rsidRPr="00FA5E54">
        <w:t xml:space="preserve"> </w:t>
      </w:r>
      <w:bookmarkStart w:id="0" w:name="_Hlk184672972"/>
      <w:r w:rsidR="00FA5E54">
        <w:t>Familia Avila Palacios</w:t>
      </w:r>
      <w:bookmarkEnd w:id="0"/>
    </w:p>
    <w:p w14:paraId="56BF0C46" w14:textId="651273B0" w:rsidR="00DF4538" w:rsidRDefault="00DF4538" w:rsidP="00DF4538">
      <w:r>
        <w:t>Integrantes</w:t>
      </w:r>
      <w:r w:rsidR="0046253F">
        <w:t xml:space="preserve"> de la familia</w:t>
      </w:r>
      <w:r>
        <w:t>:</w:t>
      </w:r>
    </w:p>
    <w:p w14:paraId="318C5810" w14:textId="77777777" w:rsidR="00FA5E54" w:rsidRDefault="00FA5E54" w:rsidP="00FA5E54">
      <w:bookmarkStart w:id="1" w:name="_Hlk184672979"/>
      <w:r>
        <w:t xml:space="preserve">   1. Cristian Avila (Padre)</w:t>
      </w:r>
    </w:p>
    <w:p w14:paraId="701B2DAF" w14:textId="77777777" w:rsidR="00FA5E54" w:rsidRDefault="00FA5E54" w:rsidP="00FA5E54">
      <w:r>
        <w:t xml:space="preserve">   2. Johana Palacios (Madre)</w:t>
      </w:r>
    </w:p>
    <w:p w14:paraId="5DB4848A" w14:textId="77777777" w:rsidR="00FA5E54" w:rsidRDefault="00FA5E54" w:rsidP="00FA5E54">
      <w:r>
        <w:t xml:space="preserve">   3. Melany Avila</w:t>
      </w:r>
    </w:p>
    <w:p w14:paraId="714D869C" w14:textId="77777777" w:rsidR="00FA5E54" w:rsidRDefault="00FA5E54" w:rsidP="00FA5E54">
      <w:r>
        <w:t xml:space="preserve">   4. Francisco Avila</w:t>
      </w:r>
    </w:p>
    <w:bookmarkEnd w:id="1"/>
    <w:p w14:paraId="6D91376E" w14:textId="77777777" w:rsidR="00DF4538" w:rsidRDefault="00DF4538" w:rsidP="00DF4538">
      <w:r>
        <w:br/>
        <w:t xml:space="preserve">2. </w:t>
      </w:r>
      <w:r w:rsidRPr="00AA0E98">
        <w:rPr>
          <w:b/>
          <w:bCs/>
        </w:rPr>
        <w:t>Objetivo de la Semana</w:t>
      </w:r>
    </w:p>
    <w:p w14:paraId="39B33F1B" w14:textId="1E187AC2" w:rsidR="00FA5E54" w:rsidRDefault="00FA5E54" w:rsidP="00FA5E54">
      <w:pPr>
        <w:pStyle w:val="Prrafodelista"/>
        <w:numPr>
          <w:ilvl w:val="0"/>
          <w:numId w:val="8"/>
        </w:numPr>
      </w:pPr>
      <w:r>
        <w:t>Reciclar cuadernos y libros usados.</w:t>
      </w:r>
    </w:p>
    <w:p w14:paraId="4CC80DCC" w14:textId="67EE05E7" w:rsidR="00DF4538" w:rsidRDefault="00DF4538" w:rsidP="00DF4538">
      <w:r>
        <w:t xml:space="preserve">3. </w:t>
      </w:r>
      <w:r w:rsidRPr="00FA5E54">
        <w:rPr>
          <w:b/>
          <w:bCs/>
        </w:rPr>
        <w:t>Materiales Reciclados</w:t>
      </w:r>
    </w:p>
    <w:tbl>
      <w:tblPr>
        <w:tblStyle w:val="Tablaconcuadrcula4-nfasis5"/>
        <w:tblW w:w="0" w:type="auto"/>
        <w:tblLook w:val="04A0" w:firstRow="1" w:lastRow="0" w:firstColumn="1" w:lastColumn="0" w:noHBand="0" w:noVBand="1"/>
      </w:tblPr>
      <w:tblGrid>
        <w:gridCol w:w="2824"/>
        <w:gridCol w:w="2829"/>
        <w:gridCol w:w="2841"/>
      </w:tblGrid>
      <w:tr w:rsidR="00DF4538" w14:paraId="1D06FE99" w14:textId="77777777" w:rsidTr="00FA5E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4" w:type="dxa"/>
          </w:tcPr>
          <w:p w14:paraId="31C62BB1" w14:textId="77777777" w:rsidR="00DF4538" w:rsidRPr="0046253F" w:rsidRDefault="00DF4538" w:rsidP="0046207E">
            <w:pPr>
              <w:rPr>
                <w:color w:val="auto"/>
              </w:rPr>
            </w:pPr>
            <w:r w:rsidRPr="0046253F">
              <w:rPr>
                <w:color w:val="auto"/>
              </w:rPr>
              <w:t>Tipo de Material</w:t>
            </w:r>
          </w:p>
        </w:tc>
        <w:tc>
          <w:tcPr>
            <w:tcW w:w="2829" w:type="dxa"/>
          </w:tcPr>
          <w:p w14:paraId="1A870450" w14:textId="77777777" w:rsidR="00DF4538" w:rsidRPr="0046253F" w:rsidRDefault="00DF4538" w:rsidP="00462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253F">
              <w:rPr>
                <w:color w:val="auto"/>
              </w:rPr>
              <w:t>Cantidad Reciclada (Kg o unidades)</w:t>
            </w:r>
          </w:p>
        </w:tc>
        <w:tc>
          <w:tcPr>
            <w:tcW w:w="2841" w:type="dxa"/>
          </w:tcPr>
          <w:p w14:paraId="48BD30D4" w14:textId="77777777" w:rsidR="00DF4538" w:rsidRPr="0046253F" w:rsidRDefault="00DF4538" w:rsidP="00462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253F">
              <w:rPr>
                <w:color w:val="auto"/>
              </w:rPr>
              <w:t>Observaciones</w:t>
            </w:r>
          </w:p>
        </w:tc>
      </w:tr>
      <w:tr w:rsidR="00DF4538" w14:paraId="5C9AFD6B" w14:textId="77777777" w:rsidTr="00FA5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4" w:type="dxa"/>
          </w:tcPr>
          <w:p w14:paraId="3061F54C" w14:textId="523C2E49" w:rsidR="00DF4538" w:rsidRPr="00FA5E54" w:rsidRDefault="00DF4538" w:rsidP="0046207E">
            <w:pPr>
              <w:rPr>
                <w:b w:val="0"/>
                <w:bCs w:val="0"/>
              </w:rPr>
            </w:pPr>
            <w:r>
              <w:t xml:space="preserve"> </w:t>
            </w:r>
            <w:r w:rsidR="00FA5E54">
              <w:rPr>
                <w:b w:val="0"/>
                <w:bCs w:val="0"/>
              </w:rPr>
              <w:t>Papel</w:t>
            </w:r>
          </w:p>
        </w:tc>
        <w:tc>
          <w:tcPr>
            <w:tcW w:w="2829" w:type="dxa"/>
          </w:tcPr>
          <w:p w14:paraId="390C238D" w14:textId="3277F280" w:rsidR="00DF4538" w:rsidRDefault="00DF4538" w:rsidP="0046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  <w:r w:rsidR="00FA5E54">
              <w:t>5 libros y 5 cuadernos</w:t>
            </w:r>
          </w:p>
        </w:tc>
        <w:tc>
          <w:tcPr>
            <w:tcW w:w="2841" w:type="dxa"/>
          </w:tcPr>
          <w:p w14:paraId="21BCA1E1" w14:textId="74C7E2B0" w:rsidR="00DF4538" w:rsidRDefault="00DF4538" w:rsidP="0046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  <w:r w:rsidR="00FA5E54">
              <w:t>Se recogieron libros y cuadernos usados de años anteriores que se encontraban en la biblioteca de casa.</w:t>
            </w:r>
          </w:p>
        </w:tc>
      </w:tr>
    </w:tbl>
    <w:p w14:paraId="52B6B23E" w14:textId="77777777" w:rsidR="00DF4538" w:rsidRDefault="00DF4538" w:rsidP="00DF4538">
      <w:r>
        <w:br/>
        <w:t xml:space="preserve">4. </w:t>
      </w:r>
      <w:r w:rsidRPr="00AA0E98">
        <w:rPr>
          <w:b/>
          <w:bCs/>
        </w:rPr>
        <w:t>Actividades Realizadas</w:t>
      </w:r>
    </w:p>
    <w:p w14:paraId="4448B23D" w14:textId="4B8B2500" w:rsidR="00FA5E54" w:rsidRDefault="00FA5E54" w:rsidP="00FA5E54">
      <w:pPr>
        <w:pStyle w:val="Prrafodelista"/>
        <w:numPr>
          <w:ilvl w:val="0"/>
          <w:numId w:val="8"/>
        </w:numPr>
      </w:pPr>
      <w:r>
        <w:t>Seleccionamos los cuadernos y libros que no podían ser reutilizados.</w:t>
      </w:r>
    </w:p>
    <w:p w14:paraId="1F7D1C26" w14:textId="34B3AADE" w:rsidR="00FA5E54" w:rsidRDefault="00FA5E54" w:rsidP="00FA5E54">
      <w:pPr>
        <w:pStyle w:val="Prrafodelista"/>
        <w:numPr>
          <w:ilvl w:val="0"/>
          <w:numId w:val="8"/>
        </w:numPr>
      </w:pPr>
      <w:r>
        <w:t>Designamos un lugar para colocar los cuadernos y libros.</w:t>
      </w:r>
    </w:p>
    <w:p w14:paraId="2C1E0D28" w14:textId="54927EBA" w:rsidR="00FA5E54" w:rsidRDefault="00FA5E54" w:rsidP="00FA5E54">
      <w:pPr>
        <w:pStyle w:val="Prrafodelista"/>
        <w:numPr>
          <w:ilvl w:val="0"/>
          <w:numId w:val="8"/>
        </w:numPr>
      </w:pPr>
      <w:r>
        <w:t>Se convers</w:t>
      </w:r>
      <w:r w:rsidRPr="00FA5E54">
        <w:t>ó</w:t>
      </w:r>
      <w:r>
        <w:t xml:space="preserve"> con la administración del conjunto para entregar a los recicladores este material.</w:t>
      </w:r>
    </w:p>
    <w:p w14:paraId="789AD2A6" w14:textId="32868FDC" w:rsidR="00DF4538" w:rsidRDefault="00DF4538" w:rsidP="00DF4538">
      <w:r>
        <w:t xml:space="preserve">5. </w:t>
      </w:r>
      <w:r w:rsidRPr="00FA5E54">
        <w:rPr>
          <w:b/>
          <w:bCs/>
        </w:rPr>
        <w:t>Dificultades Encontradas</w:t>
      </w:r>
    </w:p>
    <w:p w14:paraId="70C3AFE6" w14:textId="474B2B34" w:rsidR="00FA5E54" w:rsidRDefault="00FA5E54" w:rsidP="00FA5E54">
      <w:pPr>
        <w:pStyle w:val="Prrafodelista"/>
        <w:numPr>
          <w:ilvl w:val="0"/>
          <w:numId w:val="9"/>
        </w:numPr>
      </w:pPr>
      <w:r>
        <w:t>Desconocimiento de la manera en la que se puede reciclar cuadernos y libros.</w:t>
      </w:r>
    </w:p>
    <w:p w14:paraId="1365B95D" w14:textId="77777777" w:rsidR="00FA5E54" w:rsidRDefault="00DF4538" w:rsidP="00DF4538">
      <w:r>
        <w:t xml:space="preserve">6. </w:t>
      </w:r>
      <w:r w:rsidRPr="00FA5E54">
        <w:rPr>
          <w:b/>
          <w:bCs/>
        </w:rPr>
        <w:t>Propuestas de Mejora</w:t>
      </w:r>
    </w:p>
    <w:p w14:paraId="18CAAFF7" w14:textId="56416AEF" w:rsidR="00FA5E54" w:rsidRDefault="00FA5E54" w:rsidP="00FA5E54">
      <w:pPr>
        <w:pStyle w:val="Prrafodelista"/>
        <w:numPr>
          <w:ilvl w:val="0"/>
          <w:numId w:val="9"/>
        </w:numPr>
      </w:pPr>
      <w:r>
        <w:lastRenderedPageBreak/>
        <w:t>Socializar en el barrio o conjunto para lograr una mayor recolección y por lo tanto un mayor cuidado por el medio ambiente.</w:t>
      </w:r>
    </w:p>
    <w:p w14:paraId="6951004B" w14:textId="2EFF7225" w:rsidR="00DF4538" w:rsidRDefault="00DF4538" w:rsidP="00FA5E54">
      <w:r>
        <w:t xml:space="preserve">7. </w:t>
      </w:r>
      <w:r w:rsidRPr="00FA5E54">
        <w:rPr>
          <w:b/>
          <w:bCs/>
        </w:rPr>
        <w:t>Reflexión del Equipo</w:t>
      </w:r>
    </w:p>
    <w:p w14:paraId="09BC1E26" w14:textId="77777777" w:rsidR="00540B24" w:rsidRDefault="00FA5E54" w:rsidP="00DF4538">
      <w:r>
        <w:t xml:space="preserve">No solo se puede reciclar materiales como botellas y cartón, sino también, se pueden reciclar otros materiales como cuadernos, libros, pilas, </w:t>
      </w:r>
      <w:proofErr w:type="spellStart"/>
      <w:r>
        <w:t>etc</w:t>
      </w:r>
      <w:proofErr w:type="spellEnd"/>
    </w:p>
    <w:p w14:paraId="09DB1338" w14:textId="47EDD2C8" w:rsidR="00DF4538" w:rsidRPr="00540B24" w:rsidRDefault="00DF4538" w:rsidP="00DF4538">
      <w:r>
        <w:br/>
        <w:t xml:space="preserve">8. </w:t>
      </w:r>
      <w:r w:rsidR="00BC7BCA">
        <w:rPr>
          <w:b/>
          <w:bCs/>
        </w:rPr>
        <w:t xml:space="preserve">Fotos y evidencias </w:t>
      </w:r>
    </w:p>
    <w:p w14:paraId="7E6884EE" w14:textId="18BC578B" w:rsidR="007D5A0E" w:rsidRPr="00DF4538" w:rsidRDefault="00BB644B" w:rsidP="00DF4538">
      <w:r>
        <w:rPr>
          <w:noProof/>
        </w:rPr>
        <w:drawing>
          <wp:inline distT="0" distB="0" distL="0" distR="0" wp14:anchorId="5EE46FA5" wp14:editId="4213F227">
            <wp:extent cx="3333750" cy="4445131"/>
            <wp:effectExtent l="0" t="0" r="0" b="0"/>
            <wp:docPr id="12578179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452" cy="444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A0E" w:rsidRPr="00DF4538" w:rsidSect="007D5A0E">
      <w:headerReference w:type="default" r:id="rId11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922725" w14:textId="77777777" w:rsidR="00D16520" w:rsidRDefault="00D16520" w:rsidP="005C6B5B">
      <w:pPr>
        <w:spacing w:after="0" w:line="240" w:lineRule="auto"/>
      </w:pPr>
      <w:r>
        <w:separator/>
      </w:r>
    </w:p>
  </w:endnote>
  <w:endnote w:type="continuationSeparator" w:id="0">
    <w:p w14:paraId="3A7EEED2" w14:textId="77777777" w:rsidR="00D16520" w:rsidRDefault="00D16520" w:rsidP="005C6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7FD783" w14:textId="77777777" w:rsidR="00D16520" w:rsidRDefault="00D16520" w:rsidP="005C6B5B">
      <w:pPr>
        <w:spacing w:after="0" w:line="240" w:lineRule="auto"/>
      </w:pPr>
      <w:r>
        <w:separator/>
      </w:r>
    </w:p>
  </w:footnote>
  <w:footnote w:type="continuationSeparator" w:id="0">
    <w:p w14:paraId="38ADEFF5" w14:textId="77777777" w:rsidR="00D16520" w:rsidRDefault="00D16520" w:rsidP="005C6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8FB18" w14:textId="77777777" w:rsidR="005C6B5B" w:rsidRDefault="00BC641F" w:rsidP="00B82565">
    <w:pPr>
      <w:pStyle w:val="Encabezado"/>
      <w:tabs>
        <w:tab w:val="clear" w:pos="4252"/>
        <w:tab w:val="clear" w:pos="8504"/>
        <w:tab w:val="left" w:pos="337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E6A8703" wp14:editId="77CA50F5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5F0390"/>
    <w:multiLevelType w:val="multilevel"/>
    <w:tmpl w:val="98208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7360A1C"/>
    <w:multiLevelType w:val="hybridMultilevel"/>
    <w:tmpl w:val="9C6C7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18310A"/>
    <w:multiLevelType w:val="multilevel"/>
    <w:tmpl w:val="0CE03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8002E1"/>
    <w:multiLevelType w:val="hybridMultilevel"/>
    <w:tmpl w:val="6D200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9330889">
    <w:abstractNumId w:val="1"/>
  </w:num>
  <w:num w:numId="2" w16cid:durableId="623001026">
    <w:abstractNumId w:val="0"/>
  </w:num>
  <w:num w:numId="3" w16cid:durableId="1507791043">
    <w:abstractNumId w:val="0"/>
    <w:lvlOverride w:ilvl="2">
      <w:startOverride w:val="2"/>
    </w:lvlOverride>
  </w:num>
  <w:num w:numId="4" w16cid:durableId="833296214">
    <w:abstractNumId w:val="0"/>
    <w:lvlOverride w:ilvl="2">
      <w:startOverride w:val="3"/>
    </w:lvlOverride>
  </w:num>
  <w:num w:numId="5" w16cid:durableId="1410689542">
    <w:abstractNumId w:val="0"/>
    <w:lvlOverride w:ilvl="2">
      <w:startOverride w:val="4"/>
    </w:lvlOverride>
  </w:num>
  <w:num w:numId="6" w16cid:durableId="1558391575">
    <w:abstractNumId w:val="0"/>
    <w:lvlOverride w:ilvl="2">
      <w:startOverride w:val="5"/>
    </w:lvlOverride>
  </w:num>
  <w:num w:numId="7" w16cid:durableId="1009522933">
    <w:abstractNumId w:val="3"/>
  </w:num>
  <w:num w:numId="8" w16cid:durableId="1776320432">
    <w:abstractNumId w:val="2"/>
  </w:num>
  <w:num w:numId="9" w16cid:durableId="20733796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538"/>
    <w:rsid w:val="0006213E"/>
    <w:rsid w:val="000E0087"/>
    <w:rsid w:val="00234D0F"/>
    <w:rsid w:val="00271FCC"/>
    <w:rsid w:val="002A2EA4"/>
    <w:rsid w:val="002F41CE"/>
    <w:rsid w:val="0036324E"/>
    <w:rsid w:val="0037079F"/>
    <w:rsid w:val="003E4506"/>
    <w:rsid w:val="00417A20"/>
    <w:rsid w:val="0046253F"/>
    <w:rsid w:val="00504921"/>
    <w:rsid w:val="00540B24"/>
    <w:rsid w:val="005A1FA5"/>
    <w:rsid w:val="005C6B5B"/>
    <w:rsid w:val="005D0C47"/>
    <w:rsid w:val="00633F8E"/>
    <w:rsid w:val="00693440"/>
    <w:rsid w:val="006D55D4"/>
    <w:rsid w:val="007D56F9"/>
    <w:rsid w:val="007D5A0E"/>
    <w:rsid w:val="00820485"/>
    <w:rsid w:val="008562DE"/>
    <w:rsid w:val="00AD7D50"/>
    <w:rsid w:val="00B255E8"/>
    <w:rsid w:val="00B82565"/>
    <w:rsid w:val="00BB644B"/>
    <w:rsid w:val="00BC641F"/>
    <w:rsid w:val="00BC7BCA"/>
    <w:rsid w:val="00C55132"/>
    <w:rsid w:val="00D16520"/>
    <w:rsid w:val="00D62289"/>
    <w:rsid w:val="00DF4538"/>
    <w:rsid w:val="00E020B2"/>
    <w:rsid w:val="00E05C8C"/>
    <w:rsid w:val="00E76988"/>
    <w:rsid w:val="00E9623A"/>
    <w:rsid w:val="00FA5E54"/>
    <w:rsid w:val="00FC1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9BD4FB"/>
  <w15:chartTrackingRefBased/>
  <w15:docId w15:val="{1092F3C5-BE82-4866-BA53-1D704422F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506"/>
  </w:style>
  <w:style w:type="paragraph" w:styleId="Ttulo3">
    <w:name w:val="heading 3"/>
    <w:basedOn w:val="Normal"/>
    <w:link w:val="Ttulo3Car"/>
    <w:uiPriority w:val="9"/>
    <w:qFormat/>
    <w:rsid w:val="00DF45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B5B"/>
  </w:style>
  <w:style w:type="paragraph" w:styleId="Piedepgina">
    <w:name w:val="footer"/>
    <w:basedOn w:val="Normal"/>
    <w:link w:val="Piedepgina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B5B"/>
  </w:style>
  <w:style w:type="paragraph" w:styleId="Prrafodelista">
    <w:name w:val="List Paragraph"/>
    <w:basedOn w:val="Normal"/>
    <w:uiPriority w:val="34"/>
    <w:qFormat/>
    <w:rsid w:val="003E45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E0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087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DF4538"/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paragraph" w:styleId="NormalWeb">
    <w:name w:val="Normal (Web)"/>
    <w:basedOn w:val="Normal"/>
    <w:uiPriority w:val="99"/>
    <w:semiHidden/>
    <w:unhideWhenUsed/>
    <w:rsid w:val="00DF4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DF4538"/>
    <w:rPr>
      <w:b/>
      <w:bCs/>
    </w:rPr>
  </w:style>
  <w:style w:type="character" w:styleId="nfasis">
    <w:name w:val="Emphasis"/>
    <w:basedOn w:val="Fuentedeprrafopredeter"/>
    <w:uiPriority w:val="20"/>
    <w:qFormat/>
    <w:rsid w:val="00DF4538"/>
    <w:rPr>
      <w:i/>
      <w:iCs/>
    </w:rPr>
  </w:style>
  <w:style w:type="paragraph" w:styleId="Ttulo">
    <w:name w:val="Title"/>
    <w:basedOn w:val="Normal"/>
    <w:next w:val="Normal"/>
    <w:link w:val="TtuloCar"/>
    <w:uiPriority w:val="10"/>
    <w:qFormat/>
    <w:rsid w:val="00DF4538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DF453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table" w:styleId="Tablaconcuadrcula2-nfasis1">
    <w:name w:val="Grid Table 2 Accent 1"/>
    <w:basedOn w:val="Tablanormal"/>
    <w:uiPriority w:val="47"/>
    <w:rsid w:val="00DF453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5">
    <w:name w:val="Grid Table 4 Accent 5"/>
    <w:basedOn w:val="Tablanormal"/>
    <w:uiPriority w:val="49"/>
    <w:rsid w:val="004625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Actualizaci&#243;n%20de%20plantillas%20institucionales%20-%20Paqueter&#237;a%20de%20Office\Plantilla%20VERT%20LSC%20Membre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FBA8E98C47E342BFCEA0EA2616FA74" ma:contentTypeVersion="5" ma:contentTypeDescription="Crear nuevo documento." ma:contentTypeScope="" ma:versionID="cf2d2a6086f762ebcf715b3c227e35b4">
  <xsd:schema xmlns:xsd="http://www.w3.org/2001/XMLSchema" xmlns:xs="http://www.w3.org/2001/XMLSchema" xmlns:p="http://schemas.microsoft.com/office/2006/metadata/properties" xmlns:ns2="539747f8-ef7e-4e23-b6af-f8fd468c9d1a" targetNamespace="http://schemas.microsoft.com/office/2006/metadata/properties" ma:root="true" ma:fieldsID="e796ec259f81897e669933a014c0cfb8" ns2:_="">
    <xsd:import namespace="539747f8-ef7e-4e23-b6af-f8fd468c9d1a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747f8-ef7e-4e23-b6af-f8fd468c9d1a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39747f8-ef7e-4e23-b6af-f8fd468c9d1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0F571C-ABFE-491E-8F97-DC7A25555D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9747f8-ef7e-4e23-b6af-f8fd468c9d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EE5D2D-6D39-486C-B9A1-7173AD42515B}">
  <ds:schemaRefs>
    <ds:schemaRef ds:uri="http://schemas.microsoft.com/office/2006/metadata/properties"/>
    <ds:schemaRef ds:uri="http://schemas.microsoft.com/office/infopath/2007/PartnerControls"/>
    <ds:schemaRef ds:uri="539747f8-ef7e-4e23-b6af-f8fd468c9d1a"/>
  </ds:schemaRefs>
</ds:datastoreItem>
</file>

<file path=customXml/itemProps3.xml><?xml version="1.0" encoding="utf-8"?>
<ds:datastoreItem xmlns:ds="http://schemas.openxmlformats.org/officeDocument/2006/customXml" ds:itemID="{2580F15F-7000-475D-B84A-1B07A4F944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VERT LSC Membretada</Template>
  <TotalTime>8</TotalTime>
  <Pages>2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melany avila</cp:lastModifiedBy>
  <cp:revision>3</cp:revision>
  <dcterms:created xsi:type="dcterms:W3CDTF">2024-12-10T02:40:00Z</dcterms:created>
  <dcterms:modified xsi:type="dcterms:W3CDTF">2024-12-10T03:32:00Z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0x010100E3FBA8E98C47E342BFCEA0EA2616FA74</vt:lpwstr>
  </property>
  <property fmtid="{D5CDD505-2E9C-101B-9397-08002B2CF9AE}" pid="3" name="Order">
    <vt:r8>1000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