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AD20C9" w:rsidRDefault="00DF4538" w:rsidP="00693440">
      <w:pPr>
        <w:pStyle w:val="Ttulo"/>
        <w:jc w:val="center"/>
        <w:rPr>
          <w:b/>
          <w:bCs/>
          <w:lang w:val="es-MX"/>
        </w:rPr>
      </w:pPr>
      <w:r w:rsidRPr="00AD20C9">
        <w:rPr>
          <w:b/>
          <w:bCs/>
          <w:lang w:val="es-MX"/>
        </w:rPr>
        <w:t>Bitácora Semanal de Reciclaje</w:t>
      </w:r>
    </w:p>
    <w:p w14:paraId="6ECBA62C" w14:textId="320923AB" w:rsidR="00DF4538" w:rsidRDefault="00DF4538" w:rsidP="00DF4538">
      <w:r>
        <w:t xml:space="preserve">Semana: </w:t>
      </w:r>
      <w:r w:rsidR="00AD20C9">
        <w:t>6</w:t>
      </w:r>
    </w:p>
    <w:p w14:paraId="15B2C6CB" w14:textId="1C5BB056" w:rsidR="00DF4538" w:rsidRDefault="00DF4538" w:rsidP="00DF4538">
      <w:r>
        <w:t xml:space="preserve">Fecha de inicio: </w:t>
      </w:r>
      <w:r w:rsidR="00AD20C9">
        <w:t>11/11/2024</w:t>
      </w:r>
    </w:p>
    <w:p w14:paraId="0681274D" w14:textId="0388A787" w:rsidR="00DF4538" w:rsidRDefault="00DF4538" w:rsidP="00DF4538">
      <w:r>
        <w:t xml:space="preserve">Fecha de término: </w:t>
      </w:r>
      <w:r w:rsidR="00AD20C9">
        <w:t>17/11/2024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3D016095" w:rsidR="00DF4538" w:rsidRDefault="00DF4538" w:rsidP="00DF4538">
      <w:r>
        <w:t xml:space="preserve">Nombre del equipo/grupo: </w:t>
      </w:r>
      <w:r w:rsidR="00AD20C9">
        <w:t>Familia Avila Palacios</w:t>
      </w:r>
    </w:p>
    <w:p w14:paraId="630262B2" w14:textId="6D1404E0" w:rsidR="00DF4538" w:rsidRDefault="00DF4538" w:rsidP="00AD20C9">
      <w:r>
        <w:t>Integrantes</w:t>
      </w:r>
      <w:r w:rsidR="0046253F">
        <w:t xml:space="preserve"> de la familia</w:t>
      </w:r>
      <w:r>
        <w:t>:</w:t>
      </w:r>
    </w:p>
    <w:p w14:paraId="19B2F61F" w14:textId="77777777" w:rsidR="00AD20C9" w:rsidRDefault="00AD20C9" w:rsidP="00AD20C9">
      <w:r>
        <w:t xml:space="preserve">   1. Cristian Avila (Padre)</w:t>
      </w:r>
    </w:p>
    <w:p w14:paraId="0198CF78" w14:textId="77777777" w:rsidR="00AD20C9" w:rsidRDefault="00AD20C9" w:rsidP="00AD20C9">
      <w:r>
        <w:t xml:space="preserve">   2. Johana Palacios (Madre)</w:t>
      </w:r>
    </w:p>
    <w:p w14:paraId="5E5BD7A7" w14:textId="77777777" w:rsidR="00AD20C9" w:rsidRDefault="00AD20C9" w:rsidP="00AD20C9">
      <w:r>
        <w:t xml:space="preserve">   3. Melany Avila</w:t>
      </w:r>
    </w:p>
    <w:p w14:paraId="47B584C3" w14:textId="08F756D8" w:rsidR="00AD20C9" w:rsidRDefault="00AD20C9" w:rsidP="00AD20C9">
      <w:r>
        <w:t xml:space="preserve">   4. Francisco Avila</w:t>
      </w:r>
    </w:p>
    <w:p w14:paraId="6D91376E" w14:textId="77777777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172FE1B4" w14:textId="13B06B61" w:rsidR="00DF4538" w:rsidRDefault="00AD20C9" w:rsidP="00AD20C9">
      <w:pPr>
        <w:pStyle w:val="Prrafodelista"/>
        <w:numPr>
          <w:ilvl w:val="0"/>
          <w:numId w:val="8"/>
        </w:numPr>
      </w:pPr>
      <w:r>
        <w:t xml:space="preserve">Reciclar 10 botellas plásticas </w:t>
      </w:r>
    </w:p>
    <w:p w14:paraId="4CC80DCC" w14:textId="06EE3EE0" w:rsidR="00DF4538" w:rsidRDefault="00DF4538" w:rsidP="00DF4538">
      <w:r>
        <w:br/>
        <w:t xml:space="preserve">3. </w:t>
      </w:r>
      <w:r w:rsidRPr="00AA0E98">
        <w:rPr>
          <w:b/>
          <w:bCs/>
        </w:rPr>
        <w:t>Materiales Reciclados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AD2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AD2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37E56A18" w:rsidR="00DF4538" w:rsidRPr="00AD20C9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AD20C9">
              <w:rPr>
                <w:b w:val="0"/>
                <w:bCs w:val="0"/>
              </w:rPr>
              <w:t>Plástico</w:t>
            </w:r>
          </w:p>
        </w:tc>
        <w:tc>
          <w:tcPr>
            <w:tcW w:w="2828" w:type="dxa"/>
          </w:tcPr>
          <w:p w14:paraId="390C238D" w14:textId="2D6982AD" w:rsidR="00DF4538" w:rsidRDefault="00AD20C9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 unidades</w:t>
            </w:r>
            <w:r w:rsidR="00DF4538">
              <w:t xml:space="preserve"> </w:t>
            </w:r>
          </w:p>
        </w:tc>
        <w:tc>
          <w:tcPr>
            <w:tcW w:w="2841" w:type="dxa"/>
          </w:tcPr>
          <w:p w14:paraId="21BCA1E1" w14:textId="0C443C58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AD20C9">
              <w:t>No hubo dificultades para recolectar esta cantidad de botellas plásticas.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6C7F06C7" w14:textId="0D7188A2" w:rsidR="00AD20C9" w:rsidRDefault="00AD20C9" w:rsidP="00AD20C9">
      <w:pPr>
        <w:pStyle w:val="Prrafodelista"/>
        <w:numPr>
          <w:ilvl w:val="0"/>
          <w:numId w:val="8"/>
        </w:numPr>
      </w:pPr>
      <w:r>
        <w:t>Se recicl</w:t>
      </w:r>
      <w:r w:rsidRPr="00AD20C9">
        <w:t>ó</w:t>
      </w:r>
      <w:r>
        <w:t xml:space="preserve"> las botellas en el espacio previamente asignado.</w:t>
      </w:r>
    </w:p>
    <w:p w14:paraId="30DC8F7A" w14:textId="50306AD3" w:rsidR="00DF4538" w:rsidRDefault="00DF4538" w:rsidP="00AD20C9">
      <w:r>
        <w:t xml:space="preserve">5. </w:t>
      </w:r>
      <w:r w:rsidRPr="00AD20C9">
        <w:rPr>
          <w:b/>
          <w:bCs/>
        </w:rPr>
        <w:t>Dificultades Encontradas</w:t>
      </w:r>
    </w:p>
    <w:p w14:paraId="7596ED56" w14:textId="77777777" w:rsidR="00AD20C9" w:rsidRDefault="00AD20C9" w:rsidP="00DF4538">
      <w:pPr>
        <w:pStyle w:val="Prrafodelista"/>
        <w:numPr>
          <w:ilvl w:val="0"/>
          <w:numId w:val="8"/>
        </w:numPr>
      </w:pPr>
      <w:r>
        <w:t>No se encontraron dificultades.</w:t>
      </w:r>
    </w:p>
    <w:p w14:paraId="669026E9" w14:textId="0C06A28F" w:rsidR="00DF4538" w:rsidRDefault="00DF4538" w:rsidP="00AD20C9">
      <w:r>
        <w:t xml:space="preserve">6. </w:t>
      </w:r>
      <w:r w:rsidRPr="00AD20C9">
        <w:rPr>
          <w:b/>
          <w:bCs/>
        </w:rPr>
        <w:t>Propuestas de Mejora</w:t>
      </w:r>
    </w:p>
    <w:p w14:paraId="4AAF89C4" w14:textId="77777777" w:rsidR="00AD20C9" w:rsidRDefault="00AD20C9" w:rsidP="00DF4538">
      <w:pPr>
        <w:pStyle w:val="Prrafodelista"/>
        <w:numPr>
          <w:ilvl w:val="0"/>
          <w:numId w:val="8"/>
        </w:numPr>
      </w:pPr>
      <w:r>
        <w:t>Procesar mejor las botellas al momento de reciclarlas.</w:t>
      </w:r>
    </w:p>
    <w:p w14:paraId="6951004B" w14:textId="4391C7EC" w:rsidR="00DF4538" w:rsidRDefault="00DF4538" w:rsidP="00AD20C9">
      <w:r>
        <w:t xml:space="preserve">7. </w:t>
      </w:r>
      <w:r w:rsidRPr="00AD20C9">
        <w:rPr>
          <w:b/>
          <w:bCs/>
        </w:rPr>
        <w:t>Reflexión del Equipo</w:t>
      </w:r>
    </w:p>
    <w:p w14:paraId="63853F52" w14:textId="16E53250" w:rsidR="00DF4538" w:rsidRDefault="00AD20C9" w:rsidP="00DF4538">
      <w:r>
        <w:lastRenderedPageBreak/>
        <w:t>Es importante socializar con nuestras familias acerca de la relevancia del reciclaje para cuidar nuestro medio ambiente y evitar así las consecuencias del cambio climático causados por la contaminación.</w:t>
      </w:r>
    </w:p>
    <w:p w14:paraId="09DB1338" w14:textId="192BA384" w:rsidR="00DF4538" w:rsidRDefault="00DF4538" w:rsidP="00DF4538">
      <w:pPr>
        <w:rPr>
          <w:b/>
          <w:bCs/>
        </w:rPr>
      </w:pPr>
      <w:r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7E6884EE" w14:textId="5157816E" w:rsidR="007D5A0E" w:rsidRPr="00DF4538" w:rsidRDefault="00A22E48" w:rsidP="00DF4538">
      <w:r>
        <w:rPr>
          <w:noProof/>
        </w:rPr>
        <w:drawing>
          <wp:inline distT="0" distB="0" distL="0" distR="0" wp14:anchorId="69CDD8D7" wp14:editId="677422CD">
            <wp:extent cx="3121727" cy="4162425"/>
            <wp:effectExtent l="0" t="0" r="2540" b="0"/>
            <wp:docPr id="217404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84" cy="41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8B926" w14:textId="77777777" w:rsidR="00FB5990" w:rsidRDefault="00FB5990" w:rsidP="005C6B5B">
      <w:pPr>
        <w:spacing w:after="0" w:line="240" w:lineRule="auto"/>
      </w:pPr>
      <w:r>
        <w:separator/>
      </w:r>
    </w:p>
  </w:endnote>
  <w:endnote w:type="continuationSeparator" w:id="0">
    <w:p w14:paraId="65F97616" w14:textId="77777777" w:rsidR="00FB5990" w:rsidRDefault="00FB5990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46F81" w14:textId="77777777" w:rsidR="00FB5990" w:rsidRDefault="00FB5990" w:rsidP="005C6B5B">
      <w:pPr>
        <w:spacing w:after="0" w:line="240" w:lineRule="auto"/>
      </w:pPr>
      <w:r>
        <w:separator/>
      </w:r>
    </w:p>
  </w:footnote>
  <w:footnote w:type="continuationSeparator" w:id="0">
    <w:p w14:paraId="754C5943" w14:textId="77777777" w:rsidR="00FB5990" w:rsidRDefault="00FB5990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B0628"/>
    <w:multiLevelType w:val="hybridMultilevel"/>
    <w:tmpl w:val="7B0E5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2357123">
    <w:abstractNumId w:val="2"/>
  </w:num>
  <w:num w:numId="2" w16cid:durableId="1951204966">
    <w:abstractNumId w:val="1"/>
  </w:num>
  <w:num w:numId="3" w16cid:durableId="2042589452">
    <w:abstractNumId w:val="1"/>
    <w:lvlOverride w:ilvl="2">
      <w:startOverride w:val="2"/>
    </w:lvlOverride>
  </w:num>
  <w:num w:numId="4" w16cid:durableId="583146996">
    <w:abstractNumId w:val="1"/>
    <w:lvlOverride w:ilvl="2">
      <w:startOverride w:val="3"/>
    </w:lvlOverride>
  </w:num>
  <w:num w:numId="5" w16cid:durableId="447623909">
    <w:abstractNumId w:val="1"/>
    <w:lvlOverride w:ilvl="2">
      <w:startOverride w:val="4"/>
    </w:lvlOverride>
  </w:num>
  <w:num w:numId="6" w16cid:durableId="885987987">
    <w:abstractNumId w:val="1"/>
    <w:lvlOverride w:ilvl="2">
      <w:startOverride w:val="5"/>
    </w:lvlOverride>
  </w:num>
  <w:num w:numId="7" w16cid:durableId="1119497574">
    <w:abstractNumId w:val="3"/>
  </w:num>
  <w:num w:numId="8" w16cid:durableId="255675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71FCC"/>
    <w:rsid w:val="002A2EA4"/>
    <w:rsid w:val="002F41CE"/>
    <w:rsid w:val="0036324E"/>
    <w:rsid w:val="0037079F"/>
    <w:rsid w:val="003E4506"/>
    <w:rsid w:val="00417A20"/>
    <w:rsid w:val="0046253F"/>
    <w:rsid w:val="00504921"/>
    <w:rsid w:val="005A1FA5"/>
    <w:rsid w:val="005C6B5B"/>
    <w:rsid w:val="00693440"/>
    <w:rsid w:val="006D55D4"/>
    <w:rsid w:val="007D5A0E"/>
    <w:rsid w:val="00820485"/>
    <w:rsid w:val="008562DE"/>
    <w:rsid w:val="00A22E48"/>
    <w:rsid w:val="00A566CB"/>
    <w:rsid w:val="00AD20C9"/>
    <w:rsid w:val="00AD7D50"/>
    <w:rsid w:val="00B255E8"/>
    <w:rsid w:val="00B82565"/>
    <w:rsid w:val="00BC641F"/>
    <w:rsid w:val="00BC7BCA"/>
    <w:rsid w:val="00C55132"/>
    <w:rsid w:val="00D62289"/>
    <w:rsid w:val="00DF4538"/>
    <w:rsid w:val="00E020B2"/>
    <w:rsid w:val="00E05C8C"/>
    <w:rsid w:val="00E76988"/>
    <w:rsid w:val="00E9623A"/>
    <w:rsid w:val="00FB5990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2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8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3</cp:revision>
  <dcterms:created xsi:type="dcterms:W3CDTF">2024-12-10T02:29:00Z</dcterms:created>
  <dcterms:modified xsi:type="dcterms:W3CDTF">2024-12-10T03:19:00Z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