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693440" w:rsidRDefault="00DF4538" w:rsidP="00693440">
      <w:pPr>
        <w:pStyle w:val="Title"/>
        <w:jc w:val="center"/>
        <w:rPr>
          <w:b/>
          <w:bCs/>
        </w:rPr>
      </w:pPr>
      <w:proofErr w:type="spellStart"/>
      <w:r w:rsidRPr="00693440">
        <w:rPr>
          <w:b/>
          <w:bCs/>
        </w:rPr>
        <w:t>Bitácora</w:t>
      </w:r>
      <w:proofErr w:type="spellEnd"/>
      <w:r w:rsidRPr="00693440">
        <w:rPr>
          <w:b/>
          <w:bCs/>
        </w:rPr>
        <w:t xml:space="preserve"> </w:t>
      </w:r>
      <w:proofErr w:type="spellStart"/>
      <w:r w:rsidRPr="00693440">
        <w:rPr>
          <w:b/>
          <w:bCs/>
        </w:rPr>
        <w:t>Semanal</w:t>
      </w:r>
      <w:proofErr w:type="spellEnd"/>
      <w:r w:rsidRPr="00693440">
        <w:rPr>
          <w:b/>
          <w:bCs/>
        </w:rPr>
        <w:t xml:space="preserve"> de </w:t>
      </w:r>
      <w:proofErr w:type="spellStart"/>
      <w:r w:rsidRPr="00693440">
        <w:rPr>
          <w:b/>
          <w:bCs/>
        </w:rPr>
        <w:t>Reciclaje</w:t>
      </w:r>
      <w:proofErr w:type="spellEnd"/>
    </w:p>
    <w:p w14:paraId="6ECBA62C" w14:textId="14FAEFA6" w:rsidR="00DF4538" w:rsidRDefault="00DF4538" w:rsidP="00DF4538">
      <w:r>
        <w:t>Semana:</w:t>
      </w:r>
      <w:r w:rsidR="004A7C92">
        <w:t xml:space="preserve"> 5</w:t>
      </w:r>
    </w:p>
    <w:p w14:paraId="15B2C6CB" w14:textId="41A0AA12" w:rsidR="00DF4538" w:rsidRDefault="00DF4538" w:rsidP="00DF4538">
      <w:r>
        <w:t xml:space="preserve">Fecha de inicio: </w:t>
      </w:r>
      <w:r w:rsidR="004A7C92">
        <w:t>04/11/2024</w:t>
      </w:r>
    </w:p>
    <w:p w14:paraId="0681274D" w14:textId="0FA06515" w:rsidR="00DF4538" w:rsidRDefault="00DF4538" w:rsidP="00DF4538">
      <w:r>
        <w:t xml:space="preserve">Fecha de término: </w:t>
      </w:r>
      <w:r w:rsidR="004A7C92">
        <w:t>10/11/2024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57EB094B" w:rsidR="00DF4538" w:rsidRDefault="00DF4538" w:rsidP="00DF4538">
      <w:r>
        <w:t xml:space="preserve">Nombre del equipo/grupo: </w:t>
      </w:r>
      <w:r w:rsidR="004A7C92">
        <w:t>Familia Avila Palacios</w:t>
      </w:r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7A46CDA4" w14:textId="2584D337" w:rsidR="00DF4538" w:rsidRDefault="00DF4538" w:rsidP="00DF4538">
      <w:r>
        <w:t xml:space="preserve">   1. </w:t>
      </w:r>
      <w:r w:rsidR="004A7C92">
        <w:t>Cristian Avila (Padre)</w:t>
      </w:r>
    </w:p>
    <w:p w14:paraId="094C0238" w14:textId="251F9724" w:rsidR="00DF4538" w:rsidRDefault="00DF4538" w:rsidP="00DF4538">
      <w:r>
        <w:t xml:space="preserve">   2. </w:t>
      </w:r>
      <w:r w:rsidR="004A7C92">
        <w:t>Johana Palacios (Madre)</w:t>
      </w:r>
    </w:p>
    <w:p w14:paraId="43FDD8B7" w14:textId="1F4AC2C5" w:rsidR="00DF4538" w:rsidRDefault="00DF4538" w:rsidP="00DF4538">
      <w:r>
        <w:t xml:space="preserve">   3. </w:t>
      </w:r>
      <w:r w:rsidR="004A7C92">
        <w:t>Melany Avila</w:t>
      </w:r>
    </w:p>
    <w:p w14:paraId="69A8BEEE" w14:textId="77777777" w:rsidR="004A7C92" w:rsidRDefault="00DF4538" w:rsidP="00DF4538">
      <w:r>
        <w:t xml:space="preserve">   4. </w:t>
      </w:r>
      <w:r w:rsidR="004A7C92">
        <w:t>Francisco Avila</w:t>
      </w:r>
    </w:p>
    <w:p w14:paraId="6D91376E" w14:textId="12B29FCA" w:rsidR="00DF4538" w:rsidRDefault="00DF4538" w:rsidP="00DF4538">
      <w:r>
        <w:br/>
        <w:t xml:space="preserve">2. </w:t>
      </w:r>
      <w:r w:rsidRPr="00AA0E98">
        <w:rPr>
          <w:b/>
          <w:bCs/>
        </w:rPr>
        <w:t>Objetivo de la Semana</w:t>
      </w:r>
    </w:p>
    <w:p w14:paraId="6E224F8D" w14:textId="77777777" w:rsidR="004A7C92" w:rsidRDefault="004A7C92" w:rsidP="00DF4538">
      <w:pPr>
        <w:pStyle w:val="ListParagraph"/>
        <w:numPr>
          <w:ilvl w:val="0"/>
          <w:numId w:val="8"/>
        </w:numPr>
      </w:pPr>
      <w:r>
        <w:t>Reciclar 1 Kg de cartón</w:t>
      </w:r>
      <w:r>
        <w:t>.</w:t>
      </w:r>
    </w:p>
    <w:p w14:paraId="4CC80DCC" w14:textId="43E5D164" w:rsidR="00DF4538" w:rsidRDefault="00DF4538" w:rsidP="00DF4538">
      <w:r>
        <w:t xml:space="preserve">3. </w:t>
      </w:r>
      <w:r w:rsidRPr="004A7C92">
        <w:rPr>
          <w:b/>
          <w:bCs/>
        </w:rPr>
        <w:t>Materiales Reciclados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4A7C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4A7C92" w14:paraId="5C9AFD6B" w14:textId="77777777" w:rsidTr="004A7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138C63C3" w:rsidR="004A7C92" w:rsidRDefault="004A7C92" w:rsidP="004A7C92">
            <w:r>
              <w:t xml:space="preserve"> </w:t>
            </w:r>
            <w:r>
              <w:rPr>
                <w:b w:val="0"/>
                <w:bCs w:val="0"/>
              </w:rPr>
              <w:t>Cartón</w:t>
            </w:r>
          </w:p>
        </w:tc>
        <w:tc>
          <w:tcPr>
            <w:tcW w:w="2828" w:type="dxa"/>
          </w:tcPr>
          <w:p w14:paraId="390C238D" w14:textId="0DFCE87B" w:rsidR="004A7C92" w:rsidRDefault="004A7C92" w:rsidP="004A7C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1 </w:t>
            </w:r>
            <w:proofErr w:type="gramStart"/>
            <w:r>
              <w:t>Kg</w:t>
            </w:r>
            <w:proofErr w:type="gramEnd"/>
          </w:p>
        </w:tc>
        <w:tc>
          <w:tcPr>
            <w:tcW w:w="2841" w:type="dxa"/>
          </w:tcPr>
          <w:p w14:paraId="21BCA1E1" w14:textId="5F2BB9DC" w:rsidR="004A7C92" w:rsidRDefault="004A7C92" w:rsidP="004A7C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No hubo dificultades para recolectar esta cantidad de cartón.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5A81DCB0" w14:textId="629DC762" w:rsidR="004A7C92" w:rsidRDefault="004A7C92" w:rsidP="004A7C92">
      <w:pPr>
        <w:pStyle w:val="ListParagraph"/>
        <w:numPr>
          <w:ilvl w:val="0"/>
          <w:numId w:val="8"/>
        </w:numPr>
      </w:pPr>
      <w:r>
        <w:t>Se asign</w:t>
      </w:r>
      <w:r w:rsidRPr="004A7C92">
        <w:t>ó</w:t>
      </w:r>
      <w:r>
        <w:t xml:space="preserve"> un espacio para reciclar los cartones.</w:t>
      </w:r>
    </w:p>
    <w:p w14:paraId="30DC8F7A" w14:textId="19E3FD87" w:rsidR="00DF4538" w:rsidRDefault="00DF4538" w:rsidP="004A7C92">
      <w:r>
        <w:t xml:space="preserve">5. </w:t>
      </w:r>
      <w:r w:rsidRPr="004A7C92">
        <w:rPr>
          <w:b/>
          <w:bCs/>
        </w:rPr>
        <w:t>Dificultades Encontradas</w:t>
      </w:r>
    </w:p>
    <w:p w14:paraId="56F936AC" w14:textId="16236739" w:rsidR="004A7C92" w:rsidRDefault="004A7C92" w:rsidP="004A7C92">
      <w:pPr>
        <w:pStyle w:val="ListParagraph"/>
        <w:numPr>
          <w:ilvl w:val="0"/>
          <w:numId w:val="8"/>
        </w:numPr>
      </w:pPr>
      <w:r>
        <w:t>No se encontraron dificultades.</w:t>
      </w:r>
    </w:p>
    <w:p w14:paraId="669026E9" w14:textId="21C9D4E6" w:rsidR="00DF4538" w:rsidRDefault="00DF4538" w:rsidP="004A7C92">
      <w:r>
        <w:t xml:space="preserve">6. </w:t>
      </w:r>
      <w:r w:rsidRPr="004A7C92">
        <w:rPr>
          <w:b/>
          <w:bCs/>
        </w:rPr>
        <w:t>Propuestas de Mejora</w:t>
      </w:r>
    </w:p>
    <w:p w14:paraId="3C8C0E2B" w14:textId="5D9B5E35" w:rsidR="004A7C92" w:rsidRDefault="004A7C92" w:rsidP="004A7C92">
      <w:pPr>
        <w:pStyle w:val="ListParagraph"/>
        <w:numPr>
          <w:ilvl w:val="0"/>
          <w:numId w:val="8"/>
        </w:numPr>
      </w:pPr>
      <w:r>
        <w:t>Disminuir la producción de cartones y otros materiales desechables.</w:t>
      </w:r>
    </w:p>
    <w:p w14:paraId="6951004B" w14:textId="595F6AAB" w:rsidR="00DF4538" w:rsidRDefault="00DF4538" w:rsidP="004A7C92">
      <w:r>
        <w:t xml:space="preserve">7. </w:t>
      </w:r>
      <w:r w:rsidRPr="004A7C92">
        <w:rPr>
          <w:b/>
          <w:bCs/>
        </w:rPr>
        <w:t>Reflexión del Equipo</w:t>
      </w:r>
    </w:p>
    <w:p w14:paraId="09DB1338" w14:textId="2B6776C1" w:rsidR="00DF4538" w:rsidRDefault="004A7C92" w:rsidP="00DF4538">
      <w:pPr>
        <w:rPr>
          <w:b/>
          <w:bCs/>
        </w:rPr>
      </w:pPr>
      <w:r>
        <w:t>Se deberían encontrar formas para incentivar a</w:t>
      </w:r>
      <w:r w:rsidRPr="004A7C92">
        <w:t>ú</w:t>
      </w:r>
      <w:r>
        <w:t>n m</w:t>
      </w:r>
      <w:r w:rsidRPr="004A7C92">
        <w:t>á</w:t>
      </w:r>
      <w:r>
        <w:t>s el reciclaje en casa, así como en las comunidades</w:t>
      </w:r>
      <w:r w:rsidR="00240E66">
        <w:t>,</w:t>
      </w:r>
      <w:r>
        <w:t xml:space="preserve"> para así poder disminuir la polución generada por las acciones del ser humano</w:t>
      </w:r>
      <w:r w:rsidR="00240E66">
        <w:t xml:space="preserve">. </w:t>
      </w:r>
      <w:r w:rsidR="00240E66">
        <w:lastRenderedPageBreak/>
        <w:t>Además, se debería adecuar espacios para esta actividad en los hogares y conjuntos residenciales para lograr el objetivo anteriormente mencionado.</w:t>
      </w:r>
      <w:r w:rsidR="00DF4538"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1D6B061C" w14:textId="2DD621F6" w:rsidR="004A7C92" w:rsidRDefault="004A7C92" w:rsidP="00DF4538">
      <w:pPr>
        <w:rPr>
          <w:b/>
          <w:bCs/>
        </w:rPr>
      </w:pPr>
      <w:r>
        <w:rPr>
          <w:noProof/>
        </w:rPr>
        <w:drawing>
          <wp:inline distT="0" distB="0" distL="0" distR="0" wp14:anchorId="0AE1A047" wp14:editId="4D917597">
            <wp:extent cx="2681287" cy="3575155"/>
            <wp:effectExtent l="0" t="0" r="5080" b="6350"/>
            <wp:docPr id="1257754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54791" name="Picture 12577547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6" cy="35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D0A6F" w14:textId="77777777" w:rsidR="00DF4538" w:rsidRDefault="00DF4538" w:rsidP="00DF4538"/>
    <w:p w14:paraId="7E6884EE" w14:textId="77777777" w:rsidR="007D5A0E" w:rsidRPr="00DF4538" w:rsidRDefault="007D5A0E" w:rsidP="00DF4538"/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F1B721" w14:textId="77777777" w:rsidR="00A72E26" w:rsidRDefault="00A72E26" w:rsidP="005C6B5B">
      <w:pPr>
        <w:spacing w:after="0" w:line="240" w:lineRule="auto"/>
      </w:pPr>
      <w:r>
        <w:separator/>
      </w:r>
    </w:p>
  </w:endnote>
  <w:endnote w:type="continuationSeparator" w:id="0">
    <w:p w14:paraId="7C3075A0" w14:textId="77777777" w:rsidR="00A72E26" w:rsidRDefault="00A72E26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1249E" w14:textId="77777777" w:rsidR="00A72E26" w:rsidRDefault="00A72E26" w:rsidP="005C6B5B">
      <w:pPr>
        <w:spacing w:after="0" w:line="240" w:lineRule="auto"/>
      </w:pPr>
      <w:r>
        <w:separator/>
      </w:r>
    </w:p>
  </w:footnote>
  <w:footnote w:type="continuationSeparator" w:id="0">
    <w:p w14:paraId="2CAC27CF" w14:textId="77777777" w:rsidR="00A72E26" w:rsidRDefault="00A72E26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Header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3744E9"/>
    <w:multiLevelType w:val="hybridMultilevel"/>
    <w:tmpl w:val="65BC5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9370967">
    <w:abstractNumId w:val="2"/>
  </w:num>
  <w:num w:numId="2" w16cid:durableId="530415406">
    <w:abstractNumId w:val="0"/>
  </w:num>
  <w:num w:numId="3" w16cid:durableId="212885619">
    <w:abstractNumId w:val="0"/>
    <w:lvlOverride w:ilvl="2">
      <w:startOverride w:val="2"/>
    </w:lvlOverride>
  </w:num>
  <w:num w:numId="4" w16cid:durableId="628825590">
    <w:abstractNumId w:val="0"/>
    <w:lvlOverride w:ilvl="2">
      <w:startOverride w:val="3"/>
    </w:lvlOverride>
  </w:num>
  <w:num w:numId="5" w16cid:durableId="884369167">
    <w:abstractNumId w:val="0"/>
    <w:lvlOverride w:ilvl="2">
      <w:startOverride w:val="4"/>
    </w:lvlOverride>
  </w:num>
  <w:num w:numId="6" w16cid:durableId="1348825798">
    <w:abstractNumId w:val="0"/>
    <w:lvlOverride w:ilvl="2">
      <w:startOverride w:val="5"/>
    </w:lvlOverride>
  </w:num>
  <w:num w:numId="7" w16cid:durableId="1390037056">
    <w:abstractNumId w:val="3"/>
  </w:num>
  <w:num w:numId="8" w16cid:durableId="1804149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40E66"/>
    <w:rsid w:val="00271FCC"/>
    <w:rsid w:val="002A2EA4"/>
    <w:rsid w:val="002F41CE"/>
    <w:rsid w:val="0036324E"/>
    <w:rsid w:val="0037079F"/>
    <w:rsid w:val="003E4506"/>
    <w:rsid w:val="00417A20"/>
    <w:rsid w:val="0046253F"/>
    <w:rsid w:val="004A7C92"/>
    <w:rsid w:val="00504921"/>
    <w:rsid w:val="005A1FA5"/>
    <w:rsid w:val="005C6B5B"/>
    <w:rsid w:val="00612F88"/>
    <w:rsid w:val="00693440"/>
    <w:rsid w:val="006D55D4"/>
    <w:rsid w:val="007D5A0E"/>
    <w:rsid w:val="00820485"/>
    <w:rsid w:val="008562DE"/>
    <w:rsid w:val="00A72E26"/>
    <w:rsid w:val="00AD7D50"/>
    <w:rsid w:val="00B255E8"/>
    <w:rsid w:val="00B82565"/>
    <w:rsid w:val="00B8678B"/>
    <w:rsid w:val="00BC641F"/>
    <w:rsid w:val="00BC7BCA"/>
    <w:rsid w:val="00C55132"/>
    <w:rsid w:val="00D62289"/>
    <w:rsid w:val="00DF4538"/>
    <w:rsid w:val="00E020B2"/>
    <w:rsid w:val="00E05C8C"/>
    <w:rsid w:val="00E7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Heading3">
    <w:name w:val="heading 3"/>
    <w:basedOn w:val="Normal"/>
    <w:link w:val="Heading3Ch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6B5B"/>
  </w:style>
  <w:style w:type="paragraph" w:styleId="Footer">
    <w:name w:val="footer"/>
    <w:basedOn w:val="Normal"/>
    <w:link w:val="FooterCh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B5B"/>
  </w:style>
  <w:style w:type="paragraph" w:styleId="ListParagraph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E00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Strong">
    <w:name w:val="Strong"/>
    <w:basedOn w:val="DefaultParagraphFont"/>
    <w:uiPriority w:val="22"/>
    <w:qFormat/>
    <w:rsid w:val="00DF4538"/>
    <w:rPr>
      <w:b/>
      <w:bCs/>
    </w:rPr>
  </w:style>
  <w:style w:type="character" w:styleId="Emphasis">
    <w:name w:val="Emphasis"/>
    <w:basedOn w:val="DefaultParagraphFont"/>
    <w:uiPriority w:val="20"/>
    <w:qFormat/>
    <w:rsid w:val="00DF4538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GridTable2-Accent1">
    <w:name w:val="Grid Table 2 Accent 1"/>
    <w:basedOn w:val="Table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Props1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2</TotalTime>
  <Pages>2</Pages>
  <Words>168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2</cp:revision>
  <dcterms:created xsi:type="dcterms:W3CDTF">2024-11-11T23:22:00Z</dcterms:created>
  <dcterms:modified xsi:type="dcterms:W3CDTF">2024-11-11T23:22:00Z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