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CC0AEB" w14:textId="77777777" w:rsidR="00DF4538" w:rsidRPr="00693440" w:rsidRDefault="00DF4538" w:rsidP="00693440">
      <w:pPr>
        <w:pStyle w:val="Title"/>
        <w:jc w:val="center"/>
        <w:rPr>
          <w:b/>
          <w:bCs/>
        </w:rPr>
      </w:pPr>
      <w:proofErr w:type="spellStart"/>
      <w:r w:rsidRPr="00693440">
        <w:rPr>
          <w:b/>
          <w:bCs/>
        </w:rPr>
        <w:t>Bitácora</w:t>
      </w:r>
      <w:proofErr w:type="spellEnd"/>
      <w:r w:rsidRPr="00693440">
        <w:rPr>
          <w:b/>
          <w:bCs/>
        </w:rPr>
        <w:t xml:space="preserve"> </w:t>
      </w:r>
      <w:proofErr w:type="spellStart"/>
      <w:r w:rsidRPr="00693440">
        <w:rPr>
          <w:b/>
          <w:bCs/>
        </w:rPr>
        <w:t>Semanal</w:t>
      </w:r>
      <w:proofErr w:type="spellEnd"/>
      <w:r w:rsidRPr="00693440">
        <w:rPr>
          <w:b/>
          <w:bCs/>
        </w:rPr>
        <w:t xml:space="preserve"> de </w:t>
      </w:r>
      <w:proofErr w:type="spellStart"/>
      <w:r w:rsidRPr="00693440">
        <w:rPr>
          <w:b/>
          <w:bCs/>
        </w:rPr>
        <w:t>Reciclaje</w:t>
      </w:r>
      <w:proofErr w:type="spellEnd"/>
    </w:p>
    <w:p w14:paraId="6ECBA62C" w14:textId="1EC4D164" w:rsidR="00DF4538" w:rsidRDefault="00DF4538" w:rsidP="00DF4538">
      <w:r>
        <w:t xml:space="preserve">Semana: </w:t>
      </w:r>
      <w:r w:rsidR="00A874FF">
        <w:t>4</w:t>
      </w:r>
    </w:p>
    <w:p w14:paraId="15B2C6CB" w14:textId="18A9FD7B" w:rsidR="00DF4538" w:rsidRDefault="00DF4538" w:rsidP="00DF4538">
      <w:r>
        <w:t xml:space="preserve">Fecha de inicio: </w:t>
      </w:r>
      <w:r w:rsidR="00A874FF">
        <w:t>2</w:t>
      </w:r>
      <w:r w:rsidR="00FC1C2D">
        <w:t>5</w:t>
      </w:r>
      <w:r w:rsidR="00A874FF">
        <w:t>/10/2024</w:t>
      </w:r>
    </w:p>
    <w:p w14:paraId="0681274D" w14:textId="47472BFD" w:rsidR="00DF4538" w:rsidRDefault="00DF4538" w:rsidP="00DF4538">
      <w:r>
        <w:t xml:space="preserve">Fecha de término: </w:t>
      </w:r>
      <w:r w:rsidR="00A874FF">
        <w:t>03/11/2024</w:t>
      </w:r>
    </w:p>
    <w:p w14:paraId="23CD6860" w14:textId="179DCD8C" w:rsidR="00DF4538" w:rsidRDefault="00DF4538" w:rsidP="00DF4538">
      <w:r>
        <w:br/>
        <w:t>1</w:t>
      </w:r>
      <w:r w:rsidRPr="00AA0E98">
        <w:rPr>
          <w:b/>
          <w:bCs/>
        </w:rPr>
        <w:t xml:space="preserve">. </w:t>
      </w:r>
      <w:r w:rsidR="0046253F">
        <w:rPr>
          <w:b/>
          <w:bCs/>
        </w:rPr>
        <w:t>Familia Responsable</w:t>
      </w:r>
    </w:p>
    <w:p w14:paraId="1A29F595" w14:textId="78967F4E" w:rsidR="00DF4538" w:rsidRDefault="00DF4538" w:rsidP="00DF4538">
      <w:r>
        <w:t xml:space="preserve">Nombre del equipo/grupo: </w:t>
      </w:r>
      <w:r w:rsidR="00A874FF">
        <w:t>Familia Avila Palacios</w:t>
      </w:r>
    </w:p>
    <w:p w14:paraId="56BF0C46" w14:textId="651273B0" w:rsidR="00DF4538" w:rsidRDefault="00DF4538" w:rsidP="00DF4538">
      <w:r>
        <w:t>Integrantes</w:t>
      </w:r>
      <w:r w:rsidR="0046253F">
        <w:t xml:space="preserve"> de la familia</w:t>
      </w:r>
      <w:r>
        <w:t>:</w:t>
      </w:r>
    </w:p>
    <w:p w14:paraId="7A46CDA4" w14:textId="2B90519B" w:rsidR="00DF4538" w:rsidRDefault="00DF4538" w:rsidP="00DF4538">
      <w:r>
        <w:t xml:space="preserve">   1. </w:t>
      </w:r>
      <w:r w:rsidR="00A874FF">
        <w:t>Cristian Avila (Padre)</w:t>
      </w:r>
    </w:p>
    <w:p w14:paraId="094C0238" w14:textId="089D1764" w:rsidR="00DF4538" w:rsidRDefault="00DF4538" w:rsidP="00DF4538">
      <w:r>
        <w:t xml:space="preserve">   2. </w:t>
      </w:r>
      <w:r w:rsidR="00A874FF">
        <w:t>Johana Palacios (Madre)</w:t>
      </w:r>
    </w:p>
    <w:p w14:paraId="43FDD8B7" w14:textId="44747254" w:rsidR="00DF4538" w:rsidRDefault="00DF4538" w:rsidP="00DF4538">
      <w:r>
        <w:t xml:space="preserve">   3. </w:t>
      </w:r>
      <w:r w:rsidR="00A874FF">
        <w:t>Melany Avila</w:t>
      </w:r>
    </w:p>
    <w:p w14:paraId="630262B2" w14:textId="2F1BA726" w:rsidR="00DF4538" w:rsidRDefault="00DF4538" w:rsidP="00DF4538">
      <w:r>
        <w:t xml:space="preserve">   4. </w:t>
      </w:r>
      <w:r w:rsidR="00A874FF">
        <w:t>Francisco Avila (Hermano)</w:t>
      </w:r>
    </w:p>
    <w:p w14:paraId="6D91376E" w14:textId="77777777" w:rsidR="00DF4538" w:rsidRDefault="00DF4538" w:rsidP="00DF4538">
      <w:pPr>
        <w:rPr>
          <w:b/>
          <w:bCs/>
        </w:rPr>
      </w:pPr>
      <w:r>
        <w:br/>
        <w:t xml:space="preserve">2. </w:t>
      </w:r>
      <w:r w:rsidRPr="00AA0E98">
        <w:rPr>
          <w:b/>
          <w:bCs/>
        </w:rPr>
        <w:t>Objetivo de la Semana</w:t>
      </w:r>
    </w:p>
    <w:p w14:paraId="67D43FFC" w14:textId="6940D72E" w:rsidR="00A874FF" w:rsidRDefault="0087743A" w:rsidP="00A874FF">
      <w:pPr>
        <w:pStyle w:val="ListParagraph"/>
        <w:numPr>
          <w:ilvl w:val="0"/>
          <w:numId w:val="9"/>
        </w:numPr>
      </w:pPr>
      <w:r>
        <w:t>Reciclar</w:t>
      </w:r>
      <w:r w:rsidR="00A874FF">
        <w:t xml:space="preserve"> 15 botellas de plástico.</w:t>
      </w:r>
    </w:p>
    <w:p w14:paraId="4CC80DCC" w14:textId="3A47F00D" w:rsidR="00DF4538" w:rsidRDefault="00DF4538" w:rsidP="00DF4538">
      <w:r>
        <w:t xml:space="preserve">3. </w:t>
      </w:r>
      <w:r w:rsidRPr="00A874FF">
        <w:rPr>
          <w:b/>
          <w:bCs/>
        </w:rPr>
        <w:t>Materiales Reciclados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2825"/>
        <w:gridCol w:w="2828"/>
        <w:gridCol w:w="2841"/>
      </w:tblGrid>
      <w:tr w:rsidR="00DF4538" w14:paraId="1D06FE99" w14:textId="77777777" w:rsidTr="00A874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5" w:type="dxa"/>
          </w:tcPr>
          <w:p w14:paraId="31C62BB1" w14:textId="77777777" w:rsidR="00DF4538" w:rsidRPr="0046253F" w:rsidRDefault="00DF4538" w:rsidP="0046207E">
            <w:pPr>
              <w:rPr>
                <w:color w:val="auto"/>
              </w:rPr>
            </w:pPr>
            <w:r w:rsidRPr="0046253F">
              <w:rPr>
                <w:color w:val="auto"/>
              </w:rPr>
              <w:t>Tipo de Material</w:t>
            </w:r>
          </w:p>
        </w:tc>
        <w:tc>
          <w:tcPr>
            <w:tcW w:w="2828" w:type="dxa"/>
          </w:tcPr>
          <w:p w14:paraId="1A870450" w14:textId="77777777" w:rsidR="00DF4538" w:rsidRPr="0046253F" w:rsidRDefault="00DF4538" w:rsidP="0046207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6253F">
              <w:rPr>
                <w:color w:val="auto"/>
              </w:rPr>
              <w:t>Cantidad Reciclada (Kg o unidades)</w:t>
            </w:r>
          </w:p>
        </w:tc>
        <w:tc>
          <w:tcPr>
            <w:tcW w:w="2841" w:type="dxa"/>
          </w:tcPr>
          <w:p w14:paraId="48BD30D4" w14:textId="77777777" w:rsidR="00DF4538" w:rsidRPr="0046253F" w:rsidRDefault="00DF4538" w:rsidP="0046207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6253F">
              <w:rPr>
                <w:color w:val="auto"/>
              </w:rPr>
              <w:t>Observaciones</w:t>
            </w:r>
          </w:p>
        </w:tc>
      </w:tr>
      <w:tr w:rsidR="00DF4538" w14:paraId="2C681A07" w14:textId="77777777" w:rsidTr="00A874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5" w:type="dxa"/>
          </w:tcPr>
          <w:p w14:paraId="40F8D30E" w14:textId="21B6D51A" w:rsidR="00DF4538" w:rsidRPr="00A874FF" w:rsidRDefault="00DF4538" w:rsidP="0046207E">
            <w:pPr>
              <w:rPr>
                <w:b w:val="0"/>
                <w:bCs w:val="0"/>
              </w:rPr>
            </w:pPr>
            <w:r>
              <w:t xml:space="preserve"> </w:t>
            </w:r>
            <w:r w:rsidR="00A874FF">
              <w:rPr>
                <w:b w:val="0"/>
                <w:bCs w:val="0"/>
              </w:rPr>
              <w:t>Plástico</w:t>
            </w:r>
          </w:p>
        </w:tc>
        <w:tc>
          <w:tcPr>
            <w:tcW w:w="2828" w:type="dxa"/>
          </w:tcPr>
          <w:p w14:paraId="24C58A1E" w14:textId="37A0ED6A" w:rsidR="00DF4538" w:rsidRDefault="00DF4538" w:rsidP="004620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 </w:t>
            </w:r>
            <w:r w:rsidR="00A874FF">
              <w:t>15 botellas plásticas</w:t>
            </w:r>
          </w:p>
        </w:tc>
        <w:tc>
          <w:tcPr>
            <w:tcW w:w="2841" w:type="dxa"/>
          </w:tcPr>
          <w:p w14:paraId="4950660F" w14:textId="4B32F4FD" w:rsidR="00DF4538" w:rsidRDefault="00DF4538" w:rsidP="004620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 </w:t>
            </w:r>
            <w:r w:rsidR="00A874FF">
              <w:t>No hubo dificultades para recolectar esta cantidad de botellas.</w:t>
            </w:r>
          </w:p>
        </w:tc>
      </w:tr>
    </w:tbl>
    <w:p w14:paraId="52B6B23E" w14:textId="77777777" w:rsidR="00DF4538" w:rsidRDefault="00DF4538" w:rsidP="00DF4538">
      <w:r>
        <w:br/>
        <w:t xml:space="preserve">4. </w:t>
      </w:r>
      <w:r w:rsidRPr="00AA0E98">
        <w:rPr>
          <w:b/>
          <w:bCs/>
        </w:rPr>
        <w:t>Actividades Realizadas</w:t>
      </w:r>
    </w:p>
    <w:p w14:paraId="23C9B09A" w14:textId="6166A93B" w:rsidR="00A874FF" w:rsidRDefault="00A874FF" w:rsidP="00A874FF">
      <w:pPr>
        <w:pStyle w:val="ListParagraph"/>
        <w:numPr>
          <w:ilvl w:val="0"/>
          <w:numId w:val="9"/>
        </w:numPr>
      </w:pPr>
      <w:r>
        <w:t>Adecuación de un espacio para el almacenamient</w:t>
      </w:r>
      <w:r w:rsidR="0087743A">
        <w:t>o</w:t>
      </w:r>
      <w:r>
        <w:t xml:space="preserve"> botellas.</w:t>
      </w:r>
    </w:p>
    <w:p w14:paraId="30DC8F7A" w14:textId="6D6A5848" w:rsidR="00DF4538" w:rsidRDefault="00DF4538" w:rsidP="00A874FF">
      <w:r>
        <w:t xml:space="preserve">5. </w:t>
      </w:r>
      <w:r w:rsidRPr="00A874FF">
        <w:rPr>
          <w:b/>
          <w:bCs/>
        </w:rPr>
        <w:t>Dificultades Encontradas</w:t>
      </w:r>
    </w:p>
    <w:p w14:paraId="46AE0D03" w14:textId="076D7050" w:rsidR="00A874FF" w:rsidRDefault="00A874FF" w:rsidP="00A874FF">
      <w:pPr>
        <w:pStyle w:val="ListParagraph"/>
        <w:numPr>
          <w:ilvl w:val="0"/>
          <w:numId w:val="9"/>
        </w:numPr>
      </w:pPr>
      <w:r>
        <w:t>No se encontró ninguna dificultad.</w:t>
      </w:r>
    </w:p>
    <w:p w14:paraId="669026E9" w14:textId="71117B24" w:rsidR="00DF4538" w:rsidRDefault="00DF4538" w:rsidP="00A874FF">
      <w:r>
        <w:t xml:space="preserve">6. </w:t>
      </w:r>
      <w:r w:rsidRPr="00A874FF">
        <w:rPr>
          <w:b/>
          <w:bCs/>
        </w:rPr>
        <w:t>Propuestas de Mejora</w:t>
      </w:r>
    </w:p>
    <w:p w14:paraId="1E0CC0BC" w14:textId="271D1474" w:rsidR="00A874FF" w:rsidRDefault="00A874FF" w:rsidP="00A874FF">
      <w:pPr>
        <w:pStyle w:val="ListParagraph"/>
        <w:numPr>
          <w:ilvl w:val="0"/>
          <w:numId w:val="9"/>
        </w:numPr>
      </w:pPr>
      <w:r>
        <w:t>Llevar un registro de la cantidad de</w:t>
      </w:r>
      <w:r w:rsidR="0087743A">
        <w:t xml:space="preserve"> </w:t>
      </w:r>
      <w:r>
        <w:t>botellas reciclad</w:t>
      </w:r>
      <w:r w:rsidR="0087743A">
        <w:t>a</w:t>
      </w:r>
      <w:r>
        <w:t>s.</w:t>
      </w:r>
    </w:p>
    <w:p w14:paraId="6951004B" w14:textId="4938AB34" w:rsidR="00DF4538" w:rsidRDefault="00DF4538" w:rsidP="00A874FF">
      <w:r>
        <w:t xml:space="preserve">7. </w:t>
      </w:r>
      <w:r w:rsidRPr="00A874FF">
        <w:rPr>
          <w:b/>
          <w:bCs/>
        </w:rPr>
        <w:t>Reflexión del Equipo</w:t>
      </w:r>
    </w:p>
    <w:p w14:paraId="7B7182EB" w14:textId="2923DFEA" w:rsidR="00D454F1" w:rsidRDefault="00A874FF" w:rsidP="00DF4538">
      <w:r>
        <w:t>Además de reciclar</w:t>
      </w:r>
      <w:r w:rsidR="0087743A">
        <w:t xml:space="preserve"> materiales como</w:t>
      </w:r>
      <w:r>
        <w:t xml:space="preserve"> cartón, botellas y plástico desechable, debemos utilizar menos plástico de este tipo ya que contribuye a la contaminación del medio ambiente. Por </w:t>
      </w:r>
      <w:r>
        <w:lastRenderedPageBreak/>
        <w:t>ejemplo, al hacer compras en los supermercados se debe llevar una bolsa desde casa para evitar traer bolsas plásticas a casa,</w:t>
      </w:r>
      <w:r w:rsidR="00D454F1">
        <w:t xml:space="preserve"> dejar de utilizar vajillas desechables en eventos sociales y, en vez de eso, rentar lozas o sets de vajillas y se debe reutilizar cualquier material que se tenga, por ejemplo, se puede regalar ropa que ya no se usa.</w:t>
      </w:r>
    </w:p>
    <w:p w14:paraId="09DB1338" w14:textId="3C253BBD" w:rsidR="00DF4538" w:rsidRPr="00D454F1" w:rsidRDefault="00DF4538" w:rsidP="00DF4538">
      <w:r>
        <w:br/>
        <w:t xml:space="preserve">8. </w:t>
      </w:r>
      <w:r w:rsidR="00BC7BCA">
        <w:rPr>
          <w:b/>
          <w:bCs/>
        </w:rPr>
        <w:t xml:space="preserve">Fotos y evidencias </w:t>
      </w:r>
    </w:p>
    <w:p w14:paraId="7E6884EE" w14:textId="127E0D55" w:rsidR="007D5A0E" w:rsidRPr="00DF4538" w:rsidRDefault="00D454F1" w:rsidP="00DF4538">
      <w:r>
        <w:rPr>
          <w:noProof/>
        </w:rPr>
        <w:drawing>
          <wp:inline distT="0" distB="0" distL="0" distR="0" wp14:anchorId="1C3BCFD6" wp14:editId="08D23D84">
            <wp:extent cx="2693115" cy="3590925"/>
            <wp:effectExtent l="0" t="0" r="0" b="0"/>
            <wp:docPr id="132178990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789909" name="Picture 132178990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2005" cy="3602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5A0E" w:rsidRPr="00DF4538" w:rsidSect="007D5A0E">
      <w:headerReference w:type="default" r:id="rId11"/>
      <w:pgSz w:w="11906" w:h="16838"/>
      <w:pgMar w:top="2250" w:right="1701" w:bottom="144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CF1A88" w14:textId="77777777" w:rsidR="00DA3168" w:rsidRDefault="00DA3168" w:rsidP="005C6B5B">
      <w:pPr>
        <w:spacing w:after="0" w:line="240" w:lineRule="auto"/>
      </w:pPr>
      <w:r>
        <w:separator/>
      </w:r>
    </w:p>
  </w:endnote>
  <w:endnote w:type="continuationSeparator" w:id="0">
    <w:p w14:paraId="6BCF1A86" w14:textId="77777777" w:rsidR="00DA3168" w:rsidRDefault="00DA3168" w:rsidP="005C6B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6028E0" w14:textId="77777777" w:rsidR="00DA3168" w:rsidRDefault="00DA3168" w:rsidP="005C6B5B">
      <w:pPr>
        <w:spacing w:after="0" w:line="240" w:lineRule="auto"/>
      </w:pPr>
      <w:r>
        <w:separator/>
      </w:r>
    </w:p>
  </w:footnote>
  <w:footnote w:type="continuationSeparator" w:id="0">
    <w:p w14:paraId="6576E6B0" w14:textId="77777777" w:rsidR="00DA3168" w:rsidRDefault="00DA3168" w:rsidP="005C6B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D8FB18" w14:textId="77777777" w:rsidR="005C6B5B" w:rsidRDefault="00BC641F" w:rsidP="00B82565">
    <w:pPr>
      <w:pStyle w:val="Header"/>
      <w:tabs>
        <w:tab w:val="clear" w:pos="4252"/>
        <w:tab w:val="clear" w:pos="8504"/>
        <w:tab w:val="left" w:pos="3374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1E6A8703" wp14:editId="77CA50F5">
          <wp:simplePos x="0" y="0"/>
          <wp:positionH relativeFrom="page">
            <wp:align>left</wp:align>
          </wp:positionH>
          <wp:positionV relativeFrom="paragraph">
            <wp:posOffset>-440055</wp:posOffset>
          </wp:positionV>
          <wp:extent cx="7537603" cy="10658475"/>
          <wp:effectExtent l="0" t="0" r="6350" b="0"/>
          <wp:wrapNone/>
          <wp:docPr id="308265915" name="Imagen 308265915" descr="Imagen que contiene 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magen que contiene Icon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603" cy="10658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82565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35D6A0F"/>
    <w:multiLevelType w:val="hybridMultilevel"/>
    <w:tmpl w:val="611615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DF5464"/>
    <w:multiLevelType w:val="hybridMultilevel"/>
    <w:tmpl w:val="A9386A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5F0390"/>
    <w:multiLevelType w:val="multilevel"/>
    <w:tmpl w:val="98208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2E30A7D"/>
    <w:multiLevelType w:val="hybridMultilevel"/>
    <w:tmpl w:val="A3FA5C04"/>
    <w:lvl w:ilvl="0" w:tplc="DDC21E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418310A"/>
    <w:multiLevelType w:val="multilevel"/>
    <w:tmpl w:val="0CE03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63545667">
    <w:abstractNumId w:val="3"/>
  </w:num>
  <w:num w:numId="2" w16cid:durableId="859776787">
    <w:abstractNumId w:val="2"/>
  </w:num>
  <w:num w:numId="3" w16cid:durableId="1284117143">
    <w:abstractNumId w:val="2"/>
    <w:lvlOverride w:ilvl="2">
      <w:startOverride w:val="2"/>
    </w:lvlOverride>
  </w:num>
  <w:num w:numId="4" w16cid:durableId="1073234874">
    <w:abstractNumId w:val="2"/>
    <w:lvlOverride w:ilvl="2">
      <w:startOverride w:val="3"/>
    </w:lvlOverride>
  </w:num>
  <w:num w:numId="5" w16cid:durableId="1297100911">
    <w:abstractNumId w:val="2"/>
    <w:lvlOverride w:ilvl="2">
      <w:startOverride w:val="4"/>
    </w:lvlOverride>
  </w:num>
  <w:num w:numId="6" w16cid:durableId="380591841">
    <w:abstractNumId w:val="2"/>
    <w:lvlOverride w:ilvl="2">
      <w:startOverride w:val="5"/>
    </w:lvlOverride>
  </w:num>
  <w:num w:numId="7" w16cid:durableId="1035236739">
    <w:abstractNumId w:val="4"/>
  </w:num>
  <w:num w:numId="8" w16cid:durableId="1118766767">
    <w:abstractNumId w:val="1"/>
  </w:num>
  <w:num w:numId="9" w16cid:durableId="4881373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4538"/>
    <w:rsid w:val="00017B72"/>
    <w:rsid w:val="0006213E"/>
    <w:rsid w:val="000E0087"/>
    <w:rsid w:val="001008A7"/>
    <w:rsid w:val="00234D0F"/>
    <w:rsid w:val="00271FCC"/>
    <w:rsid w:val="002A2EA4"/>
    <w:rsid w:val="002F41CE"/>
    <w:rsid w:val="0036324E"/>
    <w:rsid w:val="0037079F"/>
    <w:rsid w:val="003E4506"/>
    <w:rsid w:val="00417A20"/>
    <w:rsid w:val="0046253F"/>
    <w:rsid w:val="00470675"/>
    <w:rsid w:val="00504921"/>
    <w:rsid w:val="005A1FA5"/>
    <w:rsid w:val="005C6B5B"/>
    <w:rsid w:val="00612F88"/>
    <w:rsid w:val="00693440"/>
    <w:rsid w:val="006D55D4"/>
    <w:rsid w:val="007D5A0E"/>
    <w:rsid w:val="00820485"/>
    <w:rsid w:val="008562DE"/>
    <w:rsid w:val="00874C32"/>
    <w:rsid w:val="008758FF"/>
    <w:rsid w:val="0087743A"/>
    <w:rsid w:val="00A874FF"/>
    <w:rsid w:val="00AD7D50"/>
    <w:rsid w:val="00B255E8"/>
    <w:rsid w:val="00B82565"/>
    <w:rsid w:val="00BB2759"/>
    <w:rsid w:val="00BC641F"/>
    <w:rsid w:val="00BC7BCA"/>
    <w:rsid w:val="00C5387F"/>
    <w:rsid w:val="00C55132"/>
    <w:rsid w:val="00D454F1"/>
    <w:rsid w:val="00D62289"/>
    <w:rsid w:val="00DA3168"/>
    <w:rsid w:val="00DF4538"/>
    <w:rsid w:val="00E020B2"/>
    <w:rsid w:val="00E05C8C"/>
    <w:rsid w:val="00E76988"/>
    <w:rsid w:val="00FC1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9BD4FB"/>
  <w15:chartTrackingRefBased/>
  <w15:docId w15:val="{1092F3C5-BE82-4866-BA53-1D704422F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4506"/>
  </w:style>
  <w:style w:type="paragraph" w:styleId="Heading3">
    <w:name w:val="heading 3"/>
    <w:basedOn w:val="Normal"/>
    <w:link w:val="Heading3Char"/>
    <w:uiPriority w:val="9"/>
    <w:qFormat/>
    <w:rsid w:val="00DF453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6B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6B5B"/>
  </w:style>
  <w:style w:type="paragraph" w:styleId="Footer">
    <w:name w:val="footer"/>
    <w:basedOn w:val="Normal"/>
    <w:link w:val="FooterChar"/>
    <w:uiPriority w:val="99"/>
    <w:unhideWhenUsed/>
    <w:rsid w:val="005C6B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6B5B"/>
  </w:style>
  <w:style w:type="paragraph" w:styleId="ListParagraph">
    <w:name w:val="List Paragraph"/>
    <w:basedOn w:val="Normal"/>
    <w:uiPriority w:val="34"/>
    <w:qFormat/>
    <w:rsid w:val="003E450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E008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E0087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DF4538"/>
    <w:rPr>
      <w:rFonts w:ascii="Times New Roman" w:eastAsia="Times New Roman" w:hAnsi="Times New Roman" w:cs="Times New Roman"/>
      <w:b/>
      <w:bCs/>
      <w:sz w:val="27"/>
      <w:szCs w:val="27"/>
      <w:lang w:eastAsia="es-EC"/>
    </w:rPr>
  </w:style>
  <w:style w:type="paragraph" w:styleId="NormalWeb">
    <w:name w:val="Normal (Web)"/>
    <w:basedOn w:val="Normal"/>
    <w:uiPriority w:val="99"/>
    <w:semiHidden/>
    <w:unhideWhenUsed/>
    <w:rsid w:val="00DF45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character" w:styleId="Strong">
    <w:name w:val="Strong"/>
    <w:basedOn w:val="DefaultParagraphFont"/>
    <w:uiPriority w:val="22"/>
    <w:qFormat/>
    <w:rsid w:val="00DF4538"/>
    <w:rPr>
      <w:b/>
      <w:bCs/>
    </w:rPr>
  </w:style>
  <w:style w:type="character" w:styleId="Emphasis">
    <w:name w:val="Emphasis"/>
    <w:basedOn w:val="DefaultParagraphFont"/>
    <w:uiPriority w:val="20"/>
    <w:qFormat/>
    <w:rsid w:val="00DF4538"/>
    <w:rPr>
      <w:i/>
      <w:iCs/>
    </w:rPr>
  </w:style>
  <w:style w:type="paragraph" w:styleId="Title">
    <w:name w:val="Title"/>
    <w:basedOn w:val="Normal"/>
    <w:next w:val="Normal"/>
    <w:link w:val="TitleChar"/>
    <w:uiPriority w:val="10"/>
    <w:qFormat/>
    <w:rsid w:val="00DF4538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DF4538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table" w:styleId="GridTable2-Accent1">
    <w:name w:val="Grid Table 2 Accent 1"/>
    <w:basedOn w:val="TableNormal"/>
    <w:uiPriority w:val="47"/>
    <w:rsid w:val="00DF4538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4-Accent5">
    <w:name w:val="Grid Table 4 Accent 5"/>
    <w:basedOn w:val="TableNormal"/>
    <w:uiPriority w:val="49"/>
    <w:rsid w:val="0046253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636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Downloads\Actualizaci&#243;n%20de%20plantillas%20institucionales%20-%20Paqueter&#237;a%20de%20Office\Plantilla%20VERT%20LSC%20Membretad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ferenceId xmlns="539747f8-ef7e-4e23-b6af-f8fd468c9d1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3FBA8E98C47E342BFCEA0EA2616FA74" ma:contentTypeVersion="5" ma:contentTypeDescription="Crear nuevo documento." ma:contentTypeScope="" ma:versionID="cf2d2a6086f762ebcf715b3c227e35b4">
  <xsd:schema xmlns:xsd="http://www.w3.org/2001/XMLSchema" xmlns:xs="http://www.w3.org/2001/XMLSchema" xmlns:p="http://schemas.microsoft.com/office/2006/metadata/properties" xmlns:ns2="539747f8-ef7e-4e23-b6af-f8fd468c9d1a" targetNamespace="http://schemas.microsoft.com/office/2006/metadata/properties" ma:root="true" ma:fieldsID="e796ec259f81897e669933a014c0cfb8" ns2:_="">
    <xsd:import namespace="539747f8-ef7e-4e23-b6af-f8fd468c9d1a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9747f8-ef7e-4e23-b6af-f8fd468c9d1a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6EE5D2D-6D39-486C-B9A1-7173AD42515B}">
  <ds:schemaRefs>
    <ds:schemaRef ds:uri="http://schemas.microsoft.com/office/2006/metadata/properties"/>
    <ds:schemaRef ds:uri="http://schemas.microsoft.com/office/infopath/2007/PartnerControls"/>
    <ds:schemaRef ds:uri="539747f8-ef7e-4e23-b6af-f8fd468c9d1a"/>
  </ds:schemaRefs>
</ds:datastoreItem>
</file>

<file path=customXml/itemProps2.xml><?xml version="1.0" encoding="utf-8"?>
<ds:datastoreItem xmlns:ds="http://schemas.openxmlformats.org/officeDocument/2006/customXml" ds:itemID="{2580F15F-7000-475D-B84A-1B07A4F9441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D0F571C-ABFE-491E-8F97-DC7A25555D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9747f8-ef7e-4e23-b6af-f8fd468c9d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VERT LSC Membretada</Template>
  <TotalTime>10</TotalTime>
  <Pages>2</Pages>
  <Words>202</Words>
  <Characters>1158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melany avila</cp:lastModifiedBy>
  <cp:revision>4</cp:revision>
  <dcterms:created xsi:type="dcterms:W3CDTF">2024-11-11T23:07:00Z</dcterms:created>
  <dcterms:modified xsi:type="dcterms:W3CDTF">2024-11-11T23:25:00Z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0x010100E3FBA8E98C47E342BFCEA0EA2616FA74</vt:lpwstr>
  </property>
  <property fmtid="{D5CDD505-2E9C-101B-9397-08002B2CF9AE}" pid="3" name="Order">
    <vt:r8>1000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riggerFlowInfo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</Properties>
</file>