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693440" w:rsidRDefault="00DF4538" w:rsidP="00693440">
      <w:pPr>
        <w:pStyle w:val="Ttulo"/>
        <w:jc w:val="center"/>
        <w:rPr>
          <w:b/>
          <w:bCs/>
        </w:rPr>
      </w:pPr>
      <w:proofErr w:type="spellStart"/>
      <w:r w:rsidRPr="00693440">
        <w:rPr>
          <w:b/>
          <w:bCs/>
        </w:rPr>
        <w:t>Bitácora</w:t>
      </w:r>
      <w:proofErr w:type="spellEnd"/>
      <w:r w:rsidRPr="00693440">
        <w:rPr>
          <w:b/>
          <w:bCs/>
        </w:rPr>
        <w:t xml:space="preserve"> </w:t>
      </w:r>
      <w:proofErr w:type="spellStart"/>
      <w:r w:rsidRPr="00693440">
        <w:rPr>
          <w:b/>
          <w:bCs/>
        </w:rPr>
        <w:t>Semanal</w:t>
      </w:r>
      <w:proofErr w:type="spellEnd"/>
      <w:r w:rsidRPr="00693440">
        <w:rPr>
          <w:b/>
          <w:bCs/>
        </w:rPr>
        <w:t xml:space="preserve"> de </w:t>
      </w:r>
      <w:proofErr w:type="spellStart"/>
      <w:r w:rsidRPr="00693440">
        <w:rPr>
          <w:b/>
          <w:bCs/>
        </w:rPr>
        <w:t>Reciclaje</w:t>
      </w:r>
      <w:proofErr w:type="spellEnd"/>
    </w:p>
    <w:p w14:paraId="6ECBA62C" w14:textId="42B5EC1C" w:rsidR="00DF4538" w:rsidRDefault="00DF4538" w:rsidP="00DF4538">
      <w:r>
        <w:t>Semana:</w:t>
      </w:r>
      <w:r w:rsidR="00F141DB">
        <w:t xml:space="preserve"> 3</w:t>
      </w:r>
    </w:p>
    <w:p w14:paraId="15B2C6CB" w14:textId="22C83E7D" w:rsidR="00DF4538" w:rsidRDefault="00DF4538" w:rsidP="00DF4538">
      <w:r>
        <w:t>Fecha de inicio:</w:t>
      </w:r>
      <w:r w:rsidR="00F141DB">
        <w:t xml:space="preserve"> 21/10/2024</w:t>
      </w:r>
    </w:p>
    <w:p w14:paraId="0681274D" w14:textId="225F77B5" w:rsidR="00DF4538" w:rsidRDefault="00DF4538" w:rsidP="00DF4538">
      <w:r>
        <w:t>Fecha de término:</w:t>
      </w:r>
      <w:r w:rsidR="00F141DB">
        <w:t xml:space="preserve"> 24/10/2024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4E89284C" w:rsidR="00DF4538" w:rsidRDefault="00DF4538" w:rsidP="00DF4538">
      <w:r>
        <w:t>Nombre del equipo/grupo:</w:t>
      </w:r>
      <w:r w:rsidR="00F141DB">
        <w:t xml:space="preserve"> 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A46CDA4" w14:textId="5294089F" w:rsidR="00DF4538" w:rsidRDefault="00DF4538" w:rsidP="00DF4538">
      <w:r>
        <w:t xml:space="preserve">   1.</w:t>
      </w:r>
      <w:r w:rsidR="00F141DB">
        <w:t xml:space="preserve"> Cristian Avila (Papá)</w:t>
      </w:r>
    </w:p>
    <w:p w14:paraId="094C0238" w14:textId="5055C697" w:rsidR="00DF4538" w:rsidRDefault="00DF4538" w:rsidP="00DF4538">
      <w:r>
        <w:t xml:space="preserve">   2. </w:t>
      </w:r>
      <w:r w:rsidR="00F141DB">
        <w:t>Johana Palacios (Mamá)</w:t>
      </w:r>
    </w:p>
    <w:p w14:paraId="43FDD8B7" w14:textId="5CB91C2E" w:rsidR="00DF4538" w:rsidRDefault="00DF4538" w:rsidP="00DF4538">
      <w:r>
        <w:t xml:space="preserve">   3. </w:t>
      </w:r>
      <w:r w:rsidR="00F141DB">
        <w:t>Melany Avila</w:t>
      </w:r>
    </w:p>
    <w:p w14:paraId="630262B2" w14:textId="7AC92900" w:rsidR="00DF4538" w:rsidRDefault="00DF4538" w:rsidP="00DF4538">
      <w:r>
        <w:t xml:space="preserve">   4. </w:t>
      </w:r>
      <w:r w:rsidR="00F141DB">
        <w:t>Francisco Avila (Hermano)</w:t>
      </w:r>
    </w:p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0692B37B" w14:textId="13504533" w:rsidR="00F141DB" w:rsidRDefault="00F141DB" w:rsidP="00F141DB">
      <w:pPr>
        <w:pStyle w:val="Prrafodelista"/>
        <w:numPr>
          <w:ilvl w:val="0"/>
          <w:numId w:val="8"/>
        </w:numPr>
      </w:pPr>
      <w:r>
        <w:t>Reciclar 20 botellas de plástico.</w:t>
      </w:r>
    </w:p>
    <w:p w14:paraId="22F2843E" w14:textId="356BE090" w:rsidR="00DF4538" w:rsidRDefault="00DF4538" w:rsidP="00F141DB">
      <w:r>
        <w:t xml:space="preserve">3. </w:t>
      </w:r>
      <w:r w:rsidRPr="00F141DB">
        <w:rPr>
          <w:b/>
          <w:bCs/>
        </w:rPr>
        <w:t>Materiales Reciclados</w:t>
      </w:r>
    </w:p>
    <w:p w14:paraId="4CC80DCC" w14:textId="77777777" w:rsidR="00DF4538" w:rsidRDefault="00DF4538" w:rsidP="00DF4538">
      <w:r>
        <w:t>(Completar con los datos de cada tipo de material reciclado en la semana)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F14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F14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24F59405" w:rsidR="00DF4538" w:rsidRPr="00F141DB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F141DB">
              <w:rPr>
                <w:b w:val="0"/>
                <w:bCs w:val="0"/>
              </w:rPr>
              <w:t>Plástico</w:t>
            </w:r>
          </w:p>
        </w:tc>
        <w:tc>
          <w:tcPr>
            <w:tcW w:w="2828" w:type="dxa"/>
          </w:tcPr>
          <w:p w14:paraId="390C238D" w14:textId="20A275B7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F141DB">
              <w:t>20 botellas de plástico</w:t>
            </w:r>
          </w:p>
        </w:tc>
        <w:tc>
          <w:tcPr>
            <w:tcW w:w="2841" w:type="dxa"/>
          </w:tcPr>
          <w:p w14:paraId="21BCA1E1" w14:textId="04B74E9B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F141DB">
              <w:t>No hubo dificultades para lograr reciclar esta cantidad de botellas.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1FBCCB9B" w14:textId="7080EE97" w:rsidR="00F141DB" w:rsidRDefault="00F141DB" w:rsidP="00F141DB">
      <w:pPr>
        <w:pStyle w:val="Prrafodelista"/>
        <w:numPr>
          <w:ilvl w:val="0"/>
          <w:numId w:val="8"/>
        </w:numPr>
      </w:pPr>
      <w:r>
        <w:rPr>
          <w:b/>
          <w:bCs/>
        </w:rPr>
        <w:t xml:space="preserve">Clasificación de basura: </w:t>
      </w:r>
      <w:r>
        <w:t xml:space="preserve">Se separaron los diferentes tipos de basura en diferentes contenedores, </w:t>
      </w:r>
      <w:r w:rsidR="008832D7">
        <w:t>incluyendo las botellas.</w:t>
      </w:r>
    </w:p>
    <w:p w14:paraId="30DC8F7A" w14:textId="0CB53B9E" w:rsidR="00DF4538" w:rsidRDefault="00DF4538" w:rsidP="00F141DB">
      <w:r>
        <w:t xml:space="preserve">5. </w:t>
      </w:r>
      <w:r w:rsidRPr="00F141DB">
        <w:rPr>
          <w:b/>
          <w:bCs/>
        </w:rPr>
        <w:t>Dificultades Encontradas</w:t>
      </w:r>
    </w:p>
    <w:p w14:paraId="26514F2E" w14:textId="31FAA5E8" w:rsidR="008832D7" w:rsidRDefault="008832D7" w:rsidP="008832D7">
      <w:pPr>
        <w:pStyle w:val="Prrafodelista"/>
        <w:numPr>
          <w:ilvl w:val="0"/>
          <w:numId w:val="8"/>
        </w:numPr>
      </w:pPr>
      <w:r>
        <w:t>No se encontraron dificultades para realizar las actividades de esta semana.</w:t>
      </w:r>
    </w:p>
    <w:p w14:paraId="669026E9" w14:textId="21ADDF04" w:rsidR="00DF4538" w:rsidRDefault="00DF4538" w:rsidP="008832D7">
      <w:r>
        <w:t xml:space="preserve">6. </w:t>
      </w:r>
      <w:r w:rsidRPr="008832D7">
        <w:rPr>
          <w:b/>
          <w:bCs/>
        </w:rPr>
        <w:t>Propuestas de Mejora</w:t>
      </w:r>
    </w:p>
    <w:p w14:paraId="75A53449" w14:textId="77777777" w:rsidR="008832D7" w:rsidRDefault="008832D7" w:rsidP="008832D7">
      <w:pPr>
        <w:pStyle w:val="Prrafodelista"/>
        <w:numPr>
          <w:ilvl w:val="0"/>
          <w:numId w:val="8"/>
        </w:numPr>
      </w:pPr>
      <w:r>
        <w:t>Tratar de encontrar un mejor espacio para almacenar las botellas recicladas.</w:t>
      </w:r>
    </w:p>
    <w:p w14:paraId="6951004B" w14:textId="0165B293" w:rsidR="00DF4538" w:rsidRDefault="00DF4538" w:rsidP="008832D7">
      <w:r>
        <w:t xml:space="preserve">7. </w:t>
      </w:r>
      <w:r w:rsidRPr="008832D7">
        <w:rPr>
          <w:b/>
          <w:bCs/>
        </w:rPr>
        <w:t>Reflexión del Equipo</w:t>
      </w:r>
    </w:p>
    <w:p w14:paraId="09DB1338" w14:textId="2FEF1DDB" w:rsidR="00DF4538" w:rsidRDefault="003D4D1F" w:rsidP="00DF4538">
      <w:pPr>
        <w:rPr>
          <w:b/>
          <w:bCs/>
        </w:rPr>
      </w:pPr>
      <w:r>
        <w:lastRenderedPageBreak/>
        <w:t>Poco a poco se van encontrando menos dificultades para realizar las actividades correspondientes al reciclaje, sin embargo, deberíamos realizar todas las semanas acciones que también involucren a la comunidad para así llegar a tener una participación activa de todos.</w:t>
      </w:r>
      <w:r w:rsidR="00DF4538"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63762865" w:rsidR="007D5A0E" w:rsidRPr="00DF4538" w:rsidRDefault="00425400" w:rsidP="00DF4538">
      <w:r>
        <w:rPr>
          <w:noProof/>
        </w:rPr>
        <w:drawing>
          <wp:inline distT="0" distB="0" distL="0" distR="0" wp14:anchorId="46F88BCC" wp14:editId="2A189ECE">
            <wp:extent cx="2445948" cy="3261360"/>
            <wp:effectExtent l="0" t="0" r="0" b="0"/>
            <wp:docPr id="16095821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82110" name="Imagen 16095821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65" cy="32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13BC5" w14:textId="77777777" w:rsidR="005D0F8D" w:rsidRDefault="005D0F8D" w:rsidP="005C6B5B">
      <w:pPr>
        <w:spacing w:after="0" w:line="240" w:lineRule="auto"/>
      </w:pPr>
      <w:r>
        <w:separator/>
      </w:r>
    </w:p>
  </w:endnote>
  <w:endnote w:type="continuationSeparator" w:id="0">
    <w:p w14:paraId="2D285760" w14:textId="77777777" w:rsidR="005D0F8D" w:rsidRDefault="005D0F8D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97259" w14:textId="77777777" w:rsidR="005D0F8D" w:rsidRDefault="005D0F8D" w:rsidP="005C6B5B">
      <w:pPr>
        <w:spacing w:after="0" w:line="240" w:lineRule="auto"/>
      </w:pPr>
      <w:r>
        <w:separator/>
      </w:r>
    </w:p>
  </w:footnote>
  <w:footnote w:type="continuationSeparator" w:id="0">
    <w:p w14:paraId="747F7499" w14:textId="77777777" w:rsidR="005D0F8D" w:rsidRDefault="005D0F8D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CC2671"/>
    <w:multiLevelType w:val="hybridMultilevel"/>
    <w:tmpl w:val="0E2AD1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8760808">
    <w:abstractNumId w:val="2"/>
  </w:num>
  <w:num w:numId="2" w16cid:durableId="127671454">
    <w:abstractNumId w:val="0"/>
  </w:num>
  <w:num w:numId="3" w16cid:durableId="1838154338">
    <w:abstractNumId w:val="0"/>
    <w:lvlOverride w:ilvl="2">
      <w:startOverride w:val="2"/>
    </w:lvlOverride>
  </w:num>
  <w:num w:numId="4" w16cid:durableId="68775682">
    <w:abstractNumId w:val="0"/>
    <w:lvlOverride w:ilvl="2">
      <w:startOverride w:val="3"/>
    </w:lvlOverride>
  </w:num>
  <w:num w:numId="5" w16cid:durableId="161774925">
    <w:abstractNumId w:val="0"/>
    <w:lvlOverride w:ilvl="2">
      <w:startOverride w:val="4"/>
    </w:lvlOverride>
  </w:num>
  <w:num w:numId="6" w16cid:durableId="899362362">
    <w:abstractNumId w:val="0"/>
    <w:lvlOverride w:ilvl="2">
      <w:startOverride w:val="5"/>
    </w:lvlOverride>
  </w:num>
  <w:num w:numId="7" w16cid:durableId="216938621">
    <w:abstractNumId w:val="3"/>
  </w:num>
  <w:num w:numId="8" w16cid:durableId="389811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D4D1F"/>
    <w:rsid w:val="003E4506"/>
    <w:rsid w:val="00417A20"/>
    <w:rsid w:val="00425400"/>
    <w:rsid w:val="0046253F"/>
    <w:rsid w:val="004A657C"/>
    <w:rsid w:val="005038F6"/>
    <w:rsid w:val="00504921"/>
    <w:rsid w:val="005A1FA5"/>
    <w:rsid w:val="005C6B5B"/>
    <w:rsid w:val="005D0F8D"/>
    <w:rsid w:val="00693440"/>
    <w:rsid w:val="006D55D4"/>
    <w:rsid w:val="007D5A0E"/>
    <w:rsid w:val="00820485"/>
    <w:rsid w:val="008562DE"/>
    <w:rsid w:val="008832D7"/>
    <w:rsid w:val="00AD7D50"/>
    <w:rsid w:val="00B255E8"/>
    <w:rsid w:val="00B82565"/>
    <w:rsid w:val="00BC641F"/>
    <w:rsid w:val="00BC7BCA"/>
    <w:rsid w:val="00C55132"/>
    <w:rsid w:val="00D62289"/>
    <w:rsid w:val="00DF4538"/>
    <w:rsid w:val="00E020B2"/>
    <w:rsid w:val="00E05C8C"/>
    <w:rsid w:val="00E76988"/>
    <w:rsid w:val="00F1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Props1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1</TotalTime>
  <Pages>2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2024-10-25T02:26:00Z</dcterms:created>
  <dcterms:modified xsi:type="dcterms:W3CDTF">2024-10-25T02:26:00Z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