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CC0AEB" w14:textId="77777777" w:rsidR="00DF4538" w:rsidRPr="00693440" w:rsidRDefault="00DF4538" w:rsidP="00693440">
      <w:pPr>
        <w:pStyle w:val="Ttulo"/>
        <w:jc w:val="center"/>
        <w:rPr>
          <w:b/>
          <w:bCs/>
        </w:rPr>
      </w:pPr>
      <w:proofErr w:type="spellStart"/>
      <w:r w:rsidRPr="00693440">
        <w:rPr>
          <w:b/>
          <w:bCs/>
        </w:rPr>
        <w:t>Bitácora</w:t>
      </w:r>
      <w:proofErr w:type="spellEnd"/>
      <w:r w:rsidRPr="00693440">
        <w:rPr>
          <w:b/>
          <w:bCs/>
        </w:rPr>
        <w:t xml:space="preserve"> </w:t>
      </w:r>
      <w:proofErr w:type="spellStart"/>
      <w:r w:rsidRPr="00693440">
        <w:rPr>
          <w:b/>
          <w:bCs/>
        </w:rPr>
        <w:t>Semanal</w:t>
      </w:r>
      <w:proofErr w:type="spellEnd"/>
      <w:r w:rsidRPr="00693440">
        <w:rPr>
          <w:b/>
          <w:bCs/>
        </w:rPr>
        <w:t xml:space="preserve"> de </w:t>
      </w:r>
      <w:proofErr w:type="spellStart"/>
      <w:r w:rsidRPr="00693440">
        <w:rPr>
          <w:b/>
          <w:bCs/>
        </w:rPr>
        <w:t>Reciclaje</w:t>
      </w:r>
      <w:proofErr w:type="spellEnd"/>
    </w:p>
    <w:p w14:paraId="6ECBA62C" w14:textId="59F5CF1F" w:rsidR="00DF4538" w:rsidRDefault="00DF4538" w:rsidP="00DF4538">
      <w:r>
        <w:t>Semana:</w:t>
      </w:r>
      <w:r w:rsidR="00C71417">
        <w:t xml:space="preserve"> 2</w:t>
      </w:r>
    </w:p>
    <w:p w14:paraId="15B2C6CB" w14:textId="4097EE6A" w:rsidR="00DF4538" w:rsidRDefault="00DF4538" w:rsidP="00DF4538">
      <w:r>
        <w:t>Fecha de inicio:</w:t>
      </w:r>
      <w:r w:rsidR="00C71417">
        <w:t xml:space="preserve"> 14/10/2024</w:t>
      </w:r>
    </w:p>
    <w:p w14:paraId="0681274D" w14:textId="5010BCFB" w:rsidR="00DF4538" w:rsidRDefault="00DF4538" w:rsidP="00DF4538">
      <w:r>
        <w:t xml:space="preserve">Fecha de término: </w:t>
      </w:r>
      <w:r w:rsidR="00C71417">
        <w:t>20/10/2024</w:t>
      </w:r>
    </w:p>
    <w:p w14:paraId="23CD6860" w14:textId="179DCD8C" w:rsidR="00DF4538" w:rsidRDefault="00DF4538" w:rsidP="00DF4538">
      <w:r>
        <w:br/>
        <w:t>1</w:t>
      </w:r>
      <w:r w:rsidRPr="00AA0E98">
        <w:rPr>
          <w:b/>
          <w:bCs/>
        </w:rPr>
        <w:t xml:space="preserve">. </w:t>
      </w:r>
      <w:r w:rsidR="0046253F">
        <w:rPr>
          <w:b/>
          <w:bCs/>
        </w:rPr>
        <w:t>Familia Responsable</w:t>
      </w:r>
    </w:p>
    <w:p w14:paraId="1A29F595" w14:textId="626A9C15" w:rsidR="00DF4538" w:rsidRDefault="00DF4538" w:rsidP="00DF4538">
      <w:r>
        <w:t xml:space="preserve">Nombre del equipo/grupo: </w:t>
      </w:r>
      <w:r w:rsidR="00C71417">
        <w:t>Familia Avila Palacios</w:t>
      </w:r>
    </w:p>
    <w:p w14:paraId="56BF0C46" w14:textId="651273B0" w:rsidR="00DF4538" w:rsidRDefault="00DF4538" w:rsidP="00DF4538">
      <w:r>
        <w:t>Integrantes</w:t>
      </w:r>
      <w:r w:rsidR="0046253F">
        <w:t xml:space="preserve"> de la familia</w:t>
      </w:r>
      <w:r>
        <w:t>:</w:t>
      </w:r>
    </w:p>
    <w:p w14:paraId="7A46CDA4" w14:textId="26F2CF8A" w:rsidR="00DF4538" w:rsidRDefault="00DF4538" w:rsidP="00DF4538">
      <w:r>
        <w:t xml:space="preserve">   1.</w:t>
      </w:r>
      <w:r w:rsidR="00C71417">
        <w:t xml:space="preserve"> Cristian Avila (Papá)</w:t>
      </w:r>
    </w:p>
    <w:p w14:paraId="094C0238" w14:textId="5F1073F6" w:rsidR="00DF4538" w:rsidRDefault="00DF4538" w:rsidP="00DF4538">
      <w:r>
        <w:t xml:space="preserve">   2. </w:t>
      </w:r>
      <w:r w:rsidR="00C71417">
        <w:t>Johana Palacios (Mamá)</w:t>
      </w:r>
    </w:p>
    <w:p w14:paraId="43FDD8B7" w14:textId="3735BA90" w:rsidR="00DF4538" w:rsidRDefault="00DF4538" w:rsidP="00DF4538">
      <w:r>
        <w:t xml:space="preserve">   3. </w:t>
      </w:r>
      <w:r w:rsidR="00C71417">
        <w:t>Melany Avila</w:t>
      </w:r>
    </w:p>
    <w:p w14:paraId="6D91376E" w14:textId="3F9715DE" w:rsidR="00DF4538" w:rsidRDefault="00DF4538" w:rsidP="00DF4538">
      <w:r>
        <w:t xml:space="preserve">   4. </w:t>
      </w:r>
      <w:r w:rsidR="00C71417">
        <w:t>Francisco Avila (hermano)</w:t>
      </w:r>
      <w:r>
        <w:br/>
        <w:t xml:space="preserve">2. </w:t>
      </w:r>
      <w:r w:rsidRPr="00AA0E98">
        <w:rPr>
          <w:b/>
          <w:bCs/>
        </w:rPr>
        <w:t>Objetivo de la Semana</w:t>
      </w:r>
    </w:p>
    <w:p w14:paraId="40985495" w14:textId="6863BF7E" w:rsidR="00C71417" w:rsidRDefault="00C71417" w:rsidP="003D6EF1">
      <w:pPr>
        <w:pStyle w:val="Prrafodelista"/>
        <w:numPr>
          <w:ilvl w:val="0"/>
          <w:numId w:val="8"/>
        </w:numPr>
      </w:pPr>
      <w:r>
        <w:t>Reciclar 10 botellas plásticas y medio kilo de cartón.</w:t>
      </w:r>
    </w:p>
    <w:p w14:paraId="4CC80DCC" w14:textId="4C3E1543" w:rsidR="00DF4538" w:rsidRDefault="00DF4538" w:rsidP="00DF4538">
      <w:r>
        <w:t xml:space="preserve">3. </w:t>
      </w:r>
      <w:r w:rsidRPr="00C71417">
        <w:rPr>
          <w:b/>
          <w:bCs/>
        </w:rPr>
        <w:t>Materiales Reciclados</w:t>
      </w:r>
    </w:p>
    <w:tbl>
      <w:tblPr>
        <w:tblStyle w:val="Tablaconcuadrcula4-nfasis5"/>
        <w:tblW w:w="0" w:type="auto"/>
        <w:tblLook w:val="04A0" w:firstRow="1" w:lastRow="0" w:firstColumn="1" w:lastColumn="0" w:noHBand="0" w:noVBand="1"/>
      </w:tblPr>
      <w:tblGrid>
        <w:gridCol w:w="2825"/>
        <w:gridCol w:w="2828"/>
        <w:gridCol w:w="2841"/>
      </w:tblGrid>
      <w:tr w:rsidR="00DF4538" w14:paraId="1D06FE99" w14:textId="77777777" w:rsidTr="00C714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31C62BB1" w14:textId="77777777" w:rsidR="00DF4538" w:rsidRPr="0046253F" w:rsidRDefault="00DF4538" w:rsidP="0046207E">
            <w:pPr>
              <w:rPr>
                <w:color w:val="auto"/>
              </w:rPr>
            </w:pPr>
            <w:r w:rsidRPr="0046253F">
              <w:rPr>
                <w:color w:val="auto"/>
              </w:rPr>
              <w:t>Tipo de Material</w:t>
            </w:r>
          </w:p>
        </w:tc>
        <w:tc>
          <w:tcPr>
            <w:tcW w:w="2828" w:type="dxa"/>
          </w:tcPr>
          <w:p w14:paraId="1A870450" w14:textId="77777777" w:rsidR="00DF4538" w:rsidRPr="0046253F" w:rsidRDefault="00DF4538" w:rsidP="004620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253F">
              <w:rPr>
                <w:color w:val="auto"/>
              </w:rPr>
              <w:t>Cantidad Reciclada (Kg o unidades)</w:t>
            </w:r>
          </w:p>
        </w:tc>
        <w:tc>
          <w:tcPr>
            <w:tcW w:w="2841" w:type="dxa"/>
          </w:tcPr>
          <w:p w14:paraId="48BD30D4" w14:textId="77777777" w:rsidR="00DF4538" w:rsidRPr="0046253F" w:rsidRDefault="00DF4538" w:rsidP="004620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253F">
              <w:rPr>
                <w:color w:val="auto"/>
              </w:rPr>
              <w:t>Observaciones</w:t>
            </w:r>
          </w:p>
        </w:tc>
      </w:tr>
      <w:tr w:rsidR="00DF4538" w14:paraId="5C9AFD6B" w14:textId="77777777" w:rsidTr="00C71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3061F54C" w14:textId="6F0A5A46" w:rsidR="00DF4538" w:rsidRPr="00C71417" w:rsidRDefault="00DF4538" w:rsidP="0046207E">
            <w:pPr>
              <w:rPr>
                <w:b w:val="0"/>
                <w:bCs w:val="0"/>
              </w:rPr>
            </w:pPr>
            <w:r>
              <w:t xml:space="preserve"> </w:t>
            </w:r>
            <w:r w:rsidR="00C71417">
              <w:rPr>
                <w:b w:val="0"/>
                <w:bCs w:val="0"/>
              </w:rPr>
              <w:t>Plástico</w:t>
            </w:r>
          </w:p>
        </w:tc>
        <w:tc>
          <w:tcPr>
            <w:tcW w:w="2828" w:type="dxa"/>
          </w:tcPr>
          <w:p w14:paraId="390C238D" w14:textId="47F97B52" w:rsidR="00DF4538" w:rsidRDefault="00DF4538" w:rsidP="0046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  <w:r w:rsidR="00C71417">
              <w:t>10 botellas de plástico</w:t>
            </w:r>
          </w:p>
        </w:tc>
        <w:tc>
          <w:tcPr>
            <w:tcW w:w="2841" w:type="dxa"/>
          </w:tcPr>
          <w:p w14:paraId="21BCA1E1" w14:textId="27C55463" w:rsidR="00DF4538" w:rsidRDefault="00C71417" w:rsidP="0046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 se presentaron dificultades para llegar al objetivo.</w:t>
            </w:r>
            <w:r w:rsidR="00DF4538">
              <w:t xml:space="preserve"> </w:t>
            </w:r>
          </w:p>
        </w:tc>
      </w:tr>
      <w:tr w:rsidR="00DF4538" w14:paraId="2C681A07" w14:textId="77777777" w:rsidTr="00C71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40F8D30E" w14:textId="69D045DF" w:rsidR="00DF4538" w:rsidRPr="00C71417" w:rsidRDefault="00C71417" w:rsidP="0046207E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Cartón</w:t>
            </w:r>
          </w:p>
        </w:tc>
        <w:tc>
          <w:tcPr>
            <w:tcW w:w="2828" w:type="dxa"/>
          </w:tcPr>
          <w:p w14:paraId="24C58A1E" w14:textId="3DAD8DA5" w:rsidR="00DF4538" w:rsidRDefault="00C71417" w:rsidP="0046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½ kilo</w:t>
            </w:r>
          </w:p>
        </w:tc>
        <w:tc>
          <w:tcPr>
            <w:tcW w:w="2841" w:type="dxa"/>
          </w:tcPr>
          <w:p w14:paraId="4950660F" w14:textId="76E24440" w:rsidR="00DF4538" w:rsidRDefault="00C71417" w:rsidP="0046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 contamos con una balanza para medir exactamente cuanto se recolectó, pero creemos haber llegado al objetivo.</w:t>
            </w:r>
          </w:p>
        </w:tc>
      </w:tr>
    </w:tbl>
    <w:p w14:paraId="4AF3B398" w14:textId="77777777" w:rsidR="00C71417" w:rsidRDefault="00C71417" w:rsidP="00DF4538"/>
    <w:p w14:paraId="2F5A2CE1" w14:textId="77777777" w:rsidR="00C71417" w:rsidRDefault="00DF4538" w:rsidP="00C71417">
      <w:pPr>
        <w:rPr>
          <w:b/>
          <w:bCs/>
        </w:rPr>
      </w:pPr>
      <w:r>
        <w:t xml:space="preserve">4. </w:t>
      </w:r>
      <w:r w:rsidRPr="00AA0E98">
        <w:rPr>
          <w:b/>
          <w:bCs/>
        </w:rPr>
        <w:t>Actividades Realizadas</w:t>
      </w:r>
    </w:p>
    <w:p w14:paraId="73B5B32E" w14:textId="689F8AE0" w:rsidR="00C71417" w:rsidRDefault="00C71417" w:rsidP="00C71417">
      <w:pPr>
        <w:pStyle w:val="Prrafodelista"/>
        <w:numPr>
          <w:ilvl w:val="0"/>
          <w:numId w:val="8"/>
        </w:numPr>
      </w:pPr>
      <w:r>
        <w:rPr>
          <w:b/>
          <w:bCs/>
        </w:rPr>
        <w:t xml:space="preserve">Clasificación de basura: </w:t>
      </w:r>
      <w:r>
        <w:t>Se separó en distintos contenedores las botellas de plástico y el cartón que se recicló.</w:t>
      </w:r>
    </w:p>
    <w:p w14:paraId="44BF7438" w14:textId="72031977" w:rsidR="00C71417" w:rsidRDefault="00C71417" w:rsidP="00C71417">
      <w:pPr>
        <w:pStyle w:val="Prrafodelista"/>
        <w:numPr>
          <w:ilvl w:val="0"/>
          <w:numId w:val="8"/>
        </w:numPr>
      </w:pPr>
      <w:r>
        <w:rPr>
          <w:b/>
          <w:bCs/>
        </w:rPr>
        <w:t>Contacto con empresas de reciclaje:</w:t>
      </w:r>
      <w:r>
        <w:t xml:space="preserve"> Nos contactamos con la empresa “</w:t>
      </w:r>
      <w:proofErr w:type="spellStart"/>
      <w:r>
        <w:t>Agrovi</w:t>
      </w:r>
      <w:r w:rsidR="007579C0">
        <w:t>v</w:t>
      </w:r>
      <w:r>
        <w:t>as</w:t>
      </w:r>
      <w:proofErr w:type="spellEnd"/>
      <w:r>
        <w:t>/COMPOST” con quienes agendamos una reunión con participación de la administración del conjunto.</w:t>
      </w:r>
    </w:p>
    <w:p w14:paraId="082A12A4" w14:textId="77777777" w:rsidR="00C71417" w:rsidRDefault="00DF4538" w:rsidP="00DF4538">
      <w:r>
        <w:t xml:space="preserve">5. </w:t>
      </w:r>
      <w:r w:rsidRPr="00C71417">
        <w:rPr>
          <w:b/>
          <w:bCs/>
        </w:rPr>
        <w:t>Dificultades Encontradas</w:t>
      </w:r>
    </w:p>
    <w:p w14:paraId="7BB74D5A" w14:textId="4141950E" w:rsidR="00C71417" w:rsidRDefault="00C71417" w:rsidP="00C71417">
      <w:pPr>
        <w:pStyle w:val="Prrafodelista"/>
        <w:numPr>
          <w:ilvl w:val="0"/>
          <w:numId w:val="9"/>
        </w:numPr>
      </w:pPr>
      <w:r>
        <w:t xml:space="preserve">Fue complicado contratar a la empresa ya que </w:t>
      </w:r>
      <w:r w:rsidR="007579C0">
        <w:t>tienen mucha demanda.</w:t>
      </w:r>
    </w:p>
    <w:p w14:paraId="778DF959" w14:textId="2FB0772F" w:rsidR="007579C0" w:rsidRDefault="007579C0" w:rsidP="00C71417">
      <w:pPr>
        <w:pStyle w:val="Prrafodelista"/>
        <w:numPr>
          <w:ilvl w:val="0"/>
          <w:numId w:val="9"/>
        </w:numPr>
      </w:pPr>
      <w:r>
        <w:lastRenderedPageBreak/>
        <w:t>Los horarios de la empresa no resultan muy convenientes para nuestras necesidades.</w:t>
      </w:r>
    </w:p>
    <w:p w14:paraId="669026E9" w14:textId="09C8E9A0" w:rsidR="00DF4538" w:rsidRDefault="00DF4538" w:rsidP="00C71417">
      <w:r>
        <w:t xml:space="preserve">6. </w:t>
      </w:r>
      <w:r w:rsidRPr="00C71417">
        <w:rPr>
          <w:b/>
          <w:bCs/>
        </w:rPr>
        <w:t>Propuestas de Mejora</w:t>
      </w:r>
    </w:p>
    <w:p w14:paraId="73014D45" w14:textId="77777777" w:rsidR="007579C0" w:rsidRDefault="007579C0" w:rsidP="00DF4538">
      <w:pPr>
        <w:pStyle w:val="Prrafodelista"/>
        <w:numPr>
          <w:ilvl w:val="0"/>
          <w:numId w:val="10"/>
        </w:numPr>
      </w:pPr>
      <w:r>
        <w:t>Socializar la participación de todos los habitantes del conjunto e incentivar la cooperación en el proyecto.</w:t>
      </w:r>
    </w:p>
    <w:p w14:paraId="6D990949" w14:textId="0EB5773B" w:rsidR="007579C0" w:rsidRDefault="007579C0" w:rsidP="00DF4538">
      <w:pPr>
        <w:pStyle w:val="Prrafodelista"/>
        <w:numPr>
          <w:ilvl w:val="0"/>
          <w:numId w:val="10"/>
        </w:numPr>
      </w:pPr>
      <w:r>
        <w:t>Involucrar a más personas de la comunidad en el proyecto.</w:t>
      </w:r>
    </w:p>
    <w:p w14:paraId="4DC5BDF7" w14:textId="77777777" w:rsidR="007579C0" w:rsidRDefault="00DF4538" w:rsidP="00DF4538">
      <w:r>
        <w:t xml:space="preserve">7. </w:t>
      </w:r>
      <w:r w:rsidRPr="007579C0">
        <w:rPr>
          <w:b/>
          <w:bCs/>
        </w:rPr>
        <w:t>Reflexión del Equipo</w:t>
      </w:r>
    </w:p>
    <w:p w14:paraId="09DB1338" w14:textId="1160A22F" w:rsidR="00DF4538" w:rsidRPr="007579C0" w:rsidRDefault="007579C0" w:rsidP="00DF4538">
      <w:r>
        <w:t xml:space="preserve">A pesar de las dificultades estamos logrando un cambio significativo en nuestra forma de manejar los desechos, poco a poco, las prácticas que hemos adoptado se van convirtiendo en un hábito y resulta cada vez más fácil cumplir las tareas, las </w:t>
      </w:r>
      <w:proofErr w:type="gramStart"/>
      <w:r>
        <w:t>cuales</w:t>
      </w:r>
      <w:proofErr w:type="gramEnd"/>
      <w:r>
        <w:t xml:space="preserve"> al ser repetitivas, muchas veces se hacen sin pensarlo.</w:t>
      </w:r>
      <w:r w:rsidR="00DF4538">
        <w:br/>
        <w:t xml:space="preserve">8. </w:t>
      </w:r>
      <w:r w:rsidR="00BC7BCA">
        <w:rPr>
          <w:b/>
          <w:bCs/>
        </w:rPr>
        <w:t xml:space="preserve">Fotos y evidencias </w:t>
      </w:r>
    </w:p>
    <w:p w14:paraId="7E6884EE" w14:textId="3E6B6761" w:rsidR="007D5A0E" w:rsidRPr="00DF4538" w:rsidRDefault="00D71BAD" w:rsidP="00DF4538">
      <w:r>
        <w:rPr>
          <w:noProof/>
        </w:rPr>
        <w:drawing>
          <wp:inline distT="0" distB="0" distL="0" distR="0" wp14:anchorId="1A0D725B" wp14:editId="7C409D40">
            <wp:extent cx="2346960" cy="3129372"/>
            <wp:effectExtent l="0" t="0" r="0" b="0"/>
            <wp:docPr id="18298056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107" cy="314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A0E" w:rsidRPr="00DF4538" w:rsidSect="007D5A0E">
      <w:headerReference w:type="default" r:id="rId11"/>
      <w:pgSz w:w="11906" w:h="16838"/>
      <w:pgMar w:top="2250" w:right="1701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3D277B" w14:textId="77777777" w:rsidR="00CA07E0" w:rsidRDefault="00CA07E0" w:rsidP="005C6B5B">
      <w:pPr>
        <w:spacing w:after="0" w:line="240" w:lineRule="auto"/>
      </w:pPr>
      <w:r>
        <w:separator/>
      </w:r>
    </w:p>
  </w:endnote>
  <w:endnote w:type="continuationSeparator" w:id="0">
    <w:p w14:paraId="0FBA394F" w14:textId="77777777" w:rsidR="00CA07E0" w:rsidRDefault="00CA07E0" w:rsidP="005C6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2CFA32" w14:textId="77777777" w:rsidR="00CA07E0" w:rsidRDefault="00CA07E0" w:rsidP="005C6B5B">
      <w:pPr>
        <w:spacing w:after="0" w:line="240" w:lineRule="auto"/>
      </w:pPr>
      <w:r>
        <w:separator/>
      </w:r>
    </w:p>
  </w:footnote>
  <w:footnote w:type="continuationSeparator" w:id="0">
    <w:p w14:paraId="28434471" w14:textId="77777777" w:rsidR="00CA07E0" w:rsidRDefault="00CA07E0" w:rsidP="005C6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8FB18" w14:textId="77777777" w:rsidR="005C6B5B" w:rsidRDefault="00BC641F" w:rsidP="00B82565">
    <w:pPr>
      <w:pStyle w:val="Encabezado"/>
      <w:tabs>
        <w:tab w:val="clear" w:pos="4252"/>
        <w:tab w:val="clear" w:pos="8504"/>
        <w:tab w:val="left" w:pos="337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1E6A8703" wp14:editId="77CA50F5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7603" cy="10658475"/>
          <wp:effectExtent l="0" t="0" r="6350" b="0"/>
          <wp:wrapNone/>
          <wp:docPr id="308265915" name="Imagen 308265915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60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56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D5532"/>
    <w:multiLevelType w:val="hybridMultilevel"/>
    <w:tmpl w:val="B09E0D3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184F8C"/>
    <w:multiLevelType w:val="hybridMultilevel"/>
    <w:tmpl w:val="DA7456F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A3BEC"/>
    <w:multiLevelType w:val="hybridMultilevel"/>
    <w:tmpl w:val="1166E99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5F0390"/>
    <w:multiLevelType w:val="multilevel"/>
    <w:tmpl w:val="98208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E30A7D"/>
    <w:multiLevelType w:val="hybridMultilevel"/>
    <w:tmpl w:val="A3FA5C04"/>
    <w:lvl w:ilvl="0" w:tplc="DDC21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418310A"/>
    <w:multiLevelType w:val="multilevel"/>
    <w:tmpl w:val="0CE03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45070196">
    <w:abstractNumId w:val="4"/>
  </w:num>
  <w:num w:numId="2" w16cid:durableId="4401334">
    <w:abstractNumId w:val="3"/>
  </w:num>
  <w:num w:numId="3" w16cid:durableId="1246063594">
    <w:abstractNumId w:val="3"/>
    <w:lvlOverride w:ilvl="2">
      <w:startOverride w:val="2"/>
    </w:lvlOverride>
  </w:num>
  <w:num w:numId="4" w16cid:durableId="815269621">
    <w:abstractNumId w:val="3"/>
    <w:lvlOverride w:ilvl="2">
      <w:startOverride w:val="3"/>
    </w:lvlOverride>
  </w:num>
  <w:num w:numId="5" w16cid:durableId="51000271">
    <w:abstractNumId w:val="3"/>
    <w:lvlOverride w:ilvl="2">
      <w:startOverride w:val="4"/>
    </w:lvlOverride>
  </w:num>
  <w:num w:numId="6" w16cid:durableId="1174491184">
    <w:abstractNumId w:val="3"/>
    <w:lvlOverride w:ilvl="2">
      <w:startOverride w:val="5"/>
    </w:lvlOverride>
  </w:num>
  <w:num w:numId="7" w16cid:durableId="153498908">
    <w:abstractNumId w:val="5"/>
  </w:num>
  <w:num w:numId="8" w16cid:durableId="1959489933">
    <w:abstractNumId w:val="0"/>
  </w:num>
  <w:num w:numId="9" w16cid:durableId="703480796">
    <w:abstractNumId w:val="1"/>
  </w:num>
  <w:num w:numId="10" w16cid:durableId="17130732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538"/>
    <w:rsid w:val="0006213E"/>
    <w:rsid w:val="000E0087"/>
    <w:rsid w:val="00234D0F"/>
    <w:rsid w:val="00271FCC"/>
    <w:rsid w:val="002A2EA4"/>
    <w:rsid w:val="002F41CE"/>
    <w:rsid w:val="0036324E"/>
    <w:rsid w:val="0037079F"/>
    <w:rsid w:val="003E4506"/>
    <w:rsid w:val="00417A20"/>
    <w:rsid w:val="0046253F"/>
    <w:rsid w:val="004D150C"/>
    <w:rsid w:val="00504921"/>
    <w:rsid w:val="005A1FA5"/>
    <w:rsid w:val="005C6B5B"/>
    <w:rsid w:val="00693440"/>
    <w:rsid w:val="006D55D4"/>
    <w:rsid w:val="007579C0"/>
    <w:rsid w:val="007D5A0E"/>
    <w:rsid w:val="00820485"/>
    <w:rsid w:val="008562DE"/>
    <w:rsid w:val="00A441CA"/>
    <w:rsid w:val="00AD7D50"/>
    <w:rsid w:val="00B255E8"/>
    <w:rsid w:val="00B82565"/>
    <w:rsid w:val="00BC641F"/>
    <w:rsid w:val="00BC7BCA"/>
    <w:rsid w:val="00C55132"/>
    <w:rsid w:val="00C71417"/>
    <w:rsid w:val="00CA07E0"/>
    <w:rsid w:val="00D62289"/>
    <w:rsid w:val="00D71BAD"/>
    <w:rsid w:val="00DF4538"/>
    <w:rsid w:val="00E020B2"/>
    <w:rsid w:val="00E05C8C"/>
    <w:rsid w:val="00E7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9BD4FB"/>
  <w15:chartTrackingRefBased/>
  <w15:docId w15:val="{1092F3C5-BE82-4866-BA53-1D704422F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506"/>
  </w:style>
  <w:style w:type="paragraph" w:styleId="Ttulo3">
    <w:name w:val="heading 3"/>
    <w:basedOn w:val="Normal"/>
    <w:link w:val="Ttulo3Car"/>
    <w:uiPriority w:val="9"/>
    <w:qFormat/>
    <w:rsid w:val="00DF45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6B5B"/>
  </w:style>
  <w:style w:type="paragraph" w:styleId="Piedepgina">
    <w:name w:val="footer"/>
    <w:basedOn w:val="Normal"/>
    <w:link w:val="Piedepgina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B5B"/>
  </w:style>
  <w:style w:type="paragraph" w:styleId="Prrafodelista">
    <w:name w:val="List Paragraph"/>
    <w:basedOn w:val="Normal"/>
    <w:uiPriority w:val="34"/>
    <w:qFormat/>
    <w:rsid w:val="003E45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E00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0087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DF4538"/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paragraph" w:styleId="NormalWeb">
    <w:name w:val="Normal (Web)"/>
    <w:basedOn w:val="Normal"/>
    <w:uiPriority w:val="99"/>
    <w:semiHidden/>
    <w:unhideWhenUsed/>
    <w:rsid w:val="00DF4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styleId="Textoennegrita">
    <w:name w:val="Strong"/>
    <w:basedOn w:val="Fuentedeprrafopredeter"/>
    <w:uiPriority w:val="22"/>
    <w:qFormat/>
    <w:rsid w:val="00DF4538"/>
    <w:rPr>
      <w:b/>
      <w:bCs/>
    </w:rPr>
  </w:style>
  <w:style w:type="character" w:styleId="nfasis">
    <w:name w:val="Emphasis"/>
    <w:basedOn w:val="Fuentedeprrafopredeter"/>
    <w:uiPriority w:val="20"/>
    <w:qFormat/>
    <w:rsid w:val="00DF4538"/>
    <w:rPr>
      <w:i/>
      <w:iCs/>
    </w:rPr>
  </w:style>
  <w:style w:type="paragraph" w:styleId="Ttulo">
    <w:name w:val="Title"/>
    <w:basedOn w:val="Normal"/>
    <w:next w:val="Normal"/>
    <w:link w:val="TtuloCar"/>
    <w:uiPriority w:val="10"/>
    <w:qFormat/>
    <w:rsid w:val="00DF4538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DF453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table" w:styleId="Tablaconcuadrcula2-nfasis1">
    <w:name w:val="Grid Table 2 Accent 1"/>
    <w:basedOn w:val="Tablanormal"/>
    <w:uiPriority w:val="47"/>
    <w:rsid w:val="00DF453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5">
    <w:name w:val="Grid Table 4 Accent 5"/>
    <w:basedOn w:val="Tablanormal"/>
    <w:uiPriority w:val="49"/>
    <w:rsid w:val="004625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Actualizaci&#243;n%20de%20plantillas%20institucionales%20-%20Paqueter&#237;a%20de%20Office\Plantilla%20VERT%20LSC%20Membretad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FBA8E98C47E342BFCEA0EA2616FA74" ma:contentTypeVersion="5" ma:contentTypeDescription="Crear nuevo documento." ma:contentTypeScope="" ma:versionID="cf2d2a6086f762ebcf715b3c227e35b4">
  <xsd:schema xmlns:xsd="http://www.w3.org/2001/XMLSchema" xmlns:xs="http://www.w3.org/2001/XMLSchema" xmlns:p="http://schemas.microsoft.com/office/2006/metadata/properties" xmlns:ns2="539747f8-ef7e-4e23-b6af-f8fd468c9d1a" targetNamespace="http://schemas.microsoft.com/office/2006/metadata/properties" ma:root="true" ma:fieldsID="e796ec259f81897e669933a014c0cfb8" ns2:_="">
    <xsd:import namespace="539747f8-ef7e-4e23-b6af-f8fd468c9d1a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9747f8-ef7e-4e23-b6af-f8fd468c9d1a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539747f8-ef7e-4e23-b6af-f8fd468c9d1a" xsi:nil="true"/>
  </documentManagement>
</p:properties>
</file>

<file path=customXml/itemProps1.xml><?xml version="1.0" encoding="utf-8"?>
<ds:datastoreItem xmlns:ds="http://schemas.openxmlformats.org/officeDocument/2006/customXml" ds:itemID="{2580F15F-7000-475D-B84A-1B07A4F944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0F571C-ABFE-491E-8F97-DC7A25555D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9747f8-ef7e-4e23-b6af-f8fd468c9d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EE5D2D-6D39-486C-B9A1-7173AD42515B}">
  <ds:schemaRefs>
    <ds:schemaRef ds:uri="http://schemas.microsoft.com/office/2006/metadata/properties"/>
    <ds:schemaRef ds:uri="http://schemas.microsoft.com/office/infopath/2007/PartnerControls"/>
    <ds:schemaRef ds:uri="539747f8-ef7e-4e23-b6af-f8fd468c9d1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VERT LSC Membretada</Template>
  <TotalTime>9</TotalTime>
  <Pages>2</Pages>
  <Words>266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melany avila</cp:lastModifiedBy>
  <cp:revision>2</cp:revision>
  <dcterms:created xsi:type="dcterms:W3CDTF">2024-10-20T21:27:00Z</dcterms:created>
  <dcterms:modified xsi:type="dcterms:W3CDTF">2024-10-20T21:27:00Z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0x010100E3FBA8E98C47E342BFCEA0EA2616FA74</vt:lpwstr>
  </property>
  <property fmtid="{D5CDD505-2E9C-101B-9397-08002B2CF9AE}" pid="3" name="Order">
    <vt:r8>1000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</Properties>
</file>