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C0AEB" w14:textId="77777777" w:rsidR="00DF4538" w:rsidRPr="005A0B46" w:rsidRDefault="00DF4538" w:rsidP="00693440">
      <w:pPr>
        <w:pStyle w:val="Ttulo"/>
        <w:jc w:val="center"/>
        <w:rPr>
          <w:b/>
          <w:bCs/>
          <w:lang w:val="es-ES"/>
        </w:rPr>
      </w:pPr>
      <w:r w:rsidRPr="005A0B46">
        <w:rPr>
          <w:b/>
          <w:bCs/>
          <w:lang w:val="es-ES"/>
        </w:rPr>
        <w:t>Bitácora Semanal de Reciclaje</w:t>
      </w:r>
    </w:p>
    <w:p w14:paraId="6ECBA62C" w14:textId="0C4C538E" w:rsidR="00DF4538" w:rsidRDefault="00DF4538" w:rsidP="00DF4538">
      <w:r>
        <w:t xml:space="preserve">Semana: </w:t>
      </w:r>
      <w:r w:rsidR="005A0B46">
        <w:t>10</w:t>
      </w:r>
    </w:p>
    <w:p w14:paraId="15B2C6CB" w14:textId="03517D00" w:rsidR="00DF4538" w:rsidRDefault="00DF4538" w:rsidP="00DF4538">
      <w:r>
        <w:t>Fecha de inicio:</w:t>
      </w:r>
      <w:r w:rsidR="005A0B46">
        <w:t xml:space="preserve"> 09/12/2024</w:t>
      </w:r>
    </w:p>
    <w:p w14:paraId="0681274D" w14:textId="1F77E2B5" w:rsidR="00DF4538" w:rsidRDefault="00DF4538" w:rsidP="00DF4538">
      <w:r>
        <w:t xml:space="preserve">Fecha de término: </w:t>
      </w:r>
      <w:r w:rsidR="005A0B46">
        <w:t>15/12/2024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7562BD90" w:rsidR="00DF4538" w:rsidRDefault="00DF4538" w:rsidP="00DF4538">
      <w:r>
        <w:t xml:space="preserve">Nombre del equipo/grupo: </w:t>
      </w:r>
      <w:r w:rsidR="005A0B46">
        <w:t>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3A54EAE0" w14:textId="77777777" w:rsidR="005A0B46" w:rsidRDefault="005A0B46" w:rsidP="005A0B46">
      <w:r>
        <w:t xml:space="preserve">   1. Cristian Avila (Padre)</w:t>
      </w:r>
    </w:p>
    <w:p w14:paraId="66C3724F" w14:textId="77777777" w:rsidR="005A0B46" w:rsidRDefault="005A0B46" w:rsidP="005A0B46">
      <w:r>
        <w:t xml:space="preserve">   2. Johana Palacios (Madre)</w:t>
      </w:r>
    </w:p>
    <w:p w14:paraId="73051FDB" w14:textId="77777777" w:rsidR="005A0B46" w:rsidRDefault="005A0B46" w:rsidP="005A0B46">
      <w:r>
        <w:t xml:space="preserve">   3. Melany Avila</w:t>
      </w:r>
    </w:p>
    <w:p w14:paraId="26A408A0" w14:textId="77777777" w:rsidR="005A0B46" w:rsidRDefault="005A0B46" w:rsidP="005A0B46">
      <w:r>
        <w:t xml:space="preserve">   4. Francisco Avila</w:t>
      </w:r>
    </w:p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172FE1B4" w14:textId="1B043D71" w:rsidR="00DF4538" w:rsidRDefault="005A0B46" w:rsidP="005A0B46">
      <w:pPr>
        <w:pStyle w:val="Prrafodelista"/>
        <w:numPr>
          <w:ilvl w:val="0"/>
          <w:numId w:val="8"/>
        </w:numPr>
      </w:pPr>
      <w:r>
        <w:t>Reciclar 20 botellas</w:t>
      </w:r>
    </w:p>
    <w:p w14:paraId="22F2843E" w14:textId="77777777" w:rsidR="00DF4538" w:rsidRDefault="00DF4538" w:rsidP="00DF4538">
      <w:r>
        <w:br/>
        <w:t xml:space="preserve">3. </w:t>
      </w:r>
      <w:r w:rsidRPr="00AA0E98">
        <w:rPr>
          <w:b/>
          <w:bCs/>
        </w:rPr>
        <w:t>Materiales Reciclados</w:t>
      </w:r>
    </w:p>
    <w:p w14:paraId="4CC80DCC" w14:textId="77777777" w:rsidR="00DF4538" w:rsidRDefault="00DF4538" w:rsidP="00DF4538">
      <w:r>
        <w:t>(Completar con los datos de cada tipo de material reciclado en la semana)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5A0B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5A0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47457580" w:rsidR="00DF4538" w:rsidRPr="005A0B46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5A0B46">
              <w:rPr>
                <w:b w:val="0"/>
                <w:bCs w:val="0"/>
              </w:rPr>
              <w:t>Pl</w:t>
            </w:r>
            <w:r w:rsidR="005A0B46" w:rsidRPr="005A0B46">
              <w:rPr>
                <w:b w:val="0"/>
                <w:bCs w:val="0"/>
              </w:rPr>
              <w:t>á</w:t>
            </w:r>
            <w:r w:rsidR="005A0B46">
              <w:rPr>
                <w:b w:val="0"/>
                <w:bCs w:val="0"/>
              </w:rPr>
              <w:t>stico</w:t>
            </w:r>
          </w:p>
        </w:tc>
        <w:tc>
          <w:tcPr>
            <w:tcW w:w="2828" w:type="dxa"/>
          </w:tcPr>
          <w:p w14:paraId="390C238D" w14:textId="05721ED6" w:rsidR="00DF4538" w:rsidRDefault="005A0B46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 unidades</w:t>
            </w:r>
          </w:p>
        </w:tc>
        <w:tc>
          <w:tcPr>
            <w:tcW w:w="2841" w:type="dxa"/>
          </w:tcPr>
          <w:p w14:paraId="21BCA1E1" w14:textId="244AABBD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5A0B46">
              <w:t xml:space="preserve">No </w:t>
            </w:r>
            <w:proofErr w:type="gramStart"/>
            <w:r w:rsidR="005A0B46">
              <w:t>hubieron</w:t>
            </w:r>
            <w:proofErr w:type="gramEnd"/>
            <w:r w:rsidR="005A0B46">
              <w:t xml:space="preserve"> dificultades para la recolección de botellas.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3BDC18E2" w14:textId="7C60089A" w:rsidR="005A0B46" w:rsidRDefault="005A0B46" w:rsidP="005A0B46">
      <w:pPr>
        <w:pStyle w:val="Prrafodelista"/>
        <w:numPr>
          <w:ilvl w:val="0"/>
          <w:numId w:val="8"/>
        </w:numPr>
      </w:pPr>
      <w:r>
        <w:t>Se reciclaron botellas en un espacio previamente asignado.</w:t>
      </w:r>
    </w:p>
    <w:p w14:paraId="30DC8F7A" w14:textId="54BB98A7" w:rsidR="00DF4538" w:rsidRDefault="00DF4538" w:rsidP="005A0B46">
      <w:r>
        <w:t xml:space="preserve">5. </w:t>
      </w:r>
      <w:r w:rsidRPr="005A0B46">
        <w:rPr>
          <w:b/>
          <w:bCs/>
        </w:rPr>
        <w:t>Dificultades Encontradas</w:t>
      </w:r>
    </w:p>
    <w:p w14:paraId="6F1DC681" w14:textId="427A345A" w:rsidR="005A0B46" w:rsidRDefault="005A0B46" w:rsidP="005A0B46">
      <w:pPr>
        <w:pStyle w:val="Prrafodelista"/>
        <w:numPr>
          <w:ilvl w:val="0"/>
          <w:numId w:val="8"/>
        </w:numPr>
      </w:pPr>
      <w:r>
        <w:t>No se encontraron dificultades.</w:t>
      </w:r>
    </w:p>
    <w:p w14:paraId="669026E9" w14:textId="2DD568AF" w:rsidR="00DF4538" w:rsidRDefault="00DF4538" w:rsidP="005A0B46">
      <w:r>
        <w:t xml:space="preserve">6. </w:t>
      </w:r>
      <w:r w:rsidRPr="005A0B46">
        <w:rPr>
          <w:b/>
          <w:bCs/>
        </w:rPr>
        <w:t>Propuestas de Mejora</w:t>
      </w:r>
    </w:p>
    <w:p w14:paraId="4E5DAFF7" w14:textId="23582E71" w:rsidR="005A0B46" w:rsidRDefault="005A0B46" w:rsidP="005A0B46">
      <w:pPr>
        <w:pStyle w:val="Prrafodelista"/>
        <w:numPr>
          <w:ilvl w:val="0"/>
          <w:numId w:val="8"/>
        </w:numPr>
      </w:pPr>
      <w:r>
        <w:t>Encontrar un mejor lugar para recolectar las botellas.</w:t>
      </w:r>
    </w:p>
    <w:p w14:paraId="7E345630" w14:textId="77777777" w:rsidR="005A0B46" w:rsidRDefault="00DF4538" w:rsidP="00DF4538">
      <w:r>
        <w:t xml:space="preserve">7. </w:t>
      </w:r>
      <w:r w:rsidRPr="005A0B46">
        <w:rPr>
          <w:b/>
          <w:bCs/>
        </w:rPr>
        <w:t>Reflexión del Equipo</w:t>
      </w:r>
    </w:p>
    <w:p w14:paraId="09DB1338" w14:textId="7E835578" w:rsidR="00DF4538" w:rsidRDefault="005A0B46" w:rsidP="00DF4538">
      <w:pPr>
        <w:rPr>
          <w:b/>
          <w:bCs/>
        </w:rPr>
      </w:pPr>
      <w:r>
        <w:lastRenderedPageBreak/>
        <w:t>Es importante reciclar todo envase de plástico que se tenga, ya que este material genera un gran impacto en el medio ambiente porque su proceso de biodegradación puede durar muchos a</w:t>
      </w:r>
      <w:r w:rsidRPr="005A0B46">
        <w:t>ñ</w:t>
      </w:r>
      <w:r>
        <w:t>os.</w:t>
      </w:r>
      <w:r w:rsidR="00DF4538"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4151751A" w14:textId="5F333B7D" w:rsidR="005A0B46" w:rsidRPr="005A0B46" w:rsidRDefault="002A011A" w:rsidP="00DF4538">
      <w:r>
        <w:rPr>
          <w:noProof/>
        </w:rPr>
        <w:drawing>
          <wp:inline distT="0" distB="0" distL="0" distR="0" wp14:anchorId="4B7E0D8B" wp14:editId="4C6FC7CD">
            <wp:extent cx="5400040" cy="7200265"/>
            <wp:effectExtent l="0" t="0" r="0" b="635"/>
            <wp:docPr id="977102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02212" name="Imagen 9771022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84EE" w14:textId="7750E3FA" w:rsidR="007D5A0E" w:rsidRPr="00DF4538" w:rsidRDefault="005A0B46" w:rsidP="00DF4538">
      <w:r>
        <w:tab/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E3491" w14:textId="77777777" w:rsidR="00B44434" w:rsidRDefault="00B44434" w:rsidP="005C6B5B">
      <w:pPr>
        <w:spacing w:after="0" w:line="240" w:lineRule="auto"/>
      </w:pPr>
      <w:r>
        <w:separator/>
      </w:r>
    </w:p>
  </w:endnote>
  <w:endnote w:type="continuationSeparator" w:id="0">
    <w:p w14:paraId="5DDEA08D" w14:textId="77777777" w:rsidR="00B44434" w:rsidRDefault="00B44434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ACB43" w14:textId="77777777" w:rsidR="00B44434" w:rsidRDefault="00B44434" w:rsidP="005C6B5B">
      <w:pPr>
        <w:spacing w:after="0" w:line="240" w:lineRule="auto"/>
      </w:pPr>
      <w:r>
        <w:separator/>
      </w:r>
    </w:p>
  </w:footnote>
  <w:footnote w:type="continuationSeparator" w:id="0">
    <w:p w14:paraId="3B9D0637" w14:textId="77777777" w:rsidR="00B44434" w:rsidRDefault="00B44434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3E7"/>
    <w:multiLevelType w:val="hybridMultilevel"/>
    <w:tmpl w:val="8F3A3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36014">
    <w:abstractNumId w:val="2"/>
  </w:num>
  <w:num w:numId="2" w16cid:durableId="1260061522">
    <w:abstractNumId w:val="1"/>
  </w:num>
  <w:num w:numId="3" w16cid:durableId="1053193451">
    <w:abstractNumId w:val="1"/>
    <w:lvlOverride w:ilvl="2">
      <w:startOverride w:val="2"/>
    </w:lvlOverride>
  </w:num>
  <w:num w:numId="4" w16cid:durableId="1977955915">
    <w:abstractNumId w:val="1"/>
    <w:lvlOverride w:ilvl="2">
      <w:startOverride w:val="3"/>
    </w:lvlOverride>
  </w:num>
  <w:num w:numId="5" w16cid:durableId="2026008638">
    <w:abstractNumId w:val="1"/>
    <w:lvlOverride w:ilvl="2">
      <w:startOverride w:val="4"/>
    </w:lvlOverride>
  </w:num>
  <w:num w:numId="6" w16cid:durableId="171333778">
    <w:abstractNumId w:val="1"/>
    <w:lvlOverride w:ilvl="2">
      <w:startOverride w:val="5"/>
    </w:lvlOverride>
  </w:num>
  <w:num w:numId="7" w16cid:durableId="250746256">
    <w:abstractNumId w:val="3"/>
  </w:num>
  <w:num w:numId="8" w16cid:durableId="1028946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52CB7"/>
    <w:rsid w:val="00271FCC"/>
    <w:rsid w:val="002A011A"/>
    <w:rsid w:val="002A2EA4"/>
    <w:rsid w:val="002E1B03"/>
    <w:rsid w:val="002F41CE"/>
    <w:rsid w:val="0036324E"/>
    <w:rsid w:val="0037079F"/>
    <w:rsid w:val="003E4506"/>
    <w:rsid w:val="00417A20"/>
    <w:rsid w:val="0046253F"/>
    <w:rsid w:val="00504921"/>
    <w:rsid w:val="005A0B46"/>
    <w:rsid w:val="005A1FA5"/>
    <w:rsid w:val="005C6B5B"/>
    <w:rsid w:val="00693440"/>
    <w:rsid w:val="006D55D4"/>
    <w:rsid w:val="007D5A0E"/>
    <w:rsid w:val="00820485"/>
    <w:rsid w:val="008562DE"/>
    <w:rsid w:val="00AD7D50"/>
    <w:rsid w:val="00B255E8"/>
    <w:rsid w:val="00B44434"/>
    <w:rsid w:val="00B82565"/>
    <w:rsid w:val="00BC641F"/>
    <w:rsid w:val="00BC7BCA"/>
    <w:rsid w:val="00C55132"/>
    <w:rsid w:val="00D62289"/>
    <w:rsid w:val="00DF4538"/>
    <w:rsid w:val="00E020B2"/>
    <w:rsid w:val="00E05C8C"/>
    <w:rsid w:val="00E76988"/>
    <w:rsid w:val="00F0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Props1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1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3</cp:revision>
  <dcterms:created xsi:type="dcterms:W3CDTF">2025-02-14T02:12:00Z</dcterms:created>
  <dcterms:modified xsi:type="dcterms:W3CDTF">2025-02-14T02:13:00Z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